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C187F" w14:textId="77777777" w:rsidR="00054555" w:rsidRDefault="00054555" w:rsidP="009C5F22">
      <w:pPr>
        <w:rPr>
          <w:rStyle w:val="TitreCar"/>
        </w:rPr>
      </w:pPr>
    </w:p>
    <w:p w14:paraId="3383E1BF" w14:textId="77777777" w:rsidR="00054555" w:rsidRDefault="00054555" w:rsidP="009C5F22">
      <w:pPr>
        <w:rPr>
          <w:rStyle w:val="TitreCar"/>
        </w:rPr>
      </w:pPr>
    </w:p>
    <w:p w14:paraId="4C164B29" w14:textId="77777777" w:rsidR="00054555" w:rsidRDefault="00054555" w:rsidP="009C5F22">
      <w:pPr>
        <w:rPr>
          <w:rStyle w:val="TitreCar"/>
        </w:rPr>
      </w:pPr>
    </w:p>
    <w:p w14:paraId="6BEAD839" w14:textId="77777777" w:rsidR="00054555" w:rsidRDefault="00054555" w:rsidP="009C5F22">
      <w:pPr>
        <w:rPr>
          <w:rStyle w:val="TitreCar"/>
        </w:rPr>
      </w:pPr>
    </w:p>
    <w:p w14:paraId="67DF0776" w14:textId="77777777" w:rsidR="00054555" w:rsidRDefault="00054555" w:rsidP="009C5F22">
      <w:pPr>
        <w:rPr>
          <w:rStyle w:val="TitreCar"/>
        </w:rPr>
      </w:pPr>
    </w:p>
    <w:p w14:paraId="0BEA0C89" w14:textId="77777777" w:rsidR="00FB3DDE" w:rsidRDefault="00FB3DDE" w:rsidP="009C5F22">
      <w:pPr>
        <w:rPr>
          <w:rStyle w:val="TitreCar"/>
        </w:rPr>
      </w:pPr>
    </w:p>
    <w:p w14:paraId="00AF24DD" w14:textId="77777777" w:rsidR="00FB3DDE" w:rsidRPr="00FB3DDE" w:rsidRDefault="00FB3DDE" w:rsidP="009C5F22">
      <w:pPr>
        <w:rPr>
          <w:rStyle w:val="TitreCar"/>
        </w:rPr>
      </w:pPr>
    </w:p>
    <w:p w14:paraId="427DB3D8" w14:textId="722E211E" w:rsidR="00183334" w:rsidRPr="00A22155" w:rsidRDefault="00183334" w:rsidP="009C5F22">
      <w:pPr>
        <w:pStyle w:val="Titre"/>
        <w:rPr>
          <w:rStyle w:val="TitreCar"/>
          <w:lang w:val="nl-BE"/>
        </w:rPr>
      </w:pPr>
      <w:proofErr w:type="spellStart"/>
      <w:r w:rsidRPr="00A22155">
        <w:rPr>
          <w:rStyle w:val="TitreCar"/>
          <w:lang w:val="nl-BE"/>
        </w:rPr>
        <w:t>Loket</w:t>
      </w:r>
      <w:proofErr w:type="spellEnd"/>
      <w:r w:rsidRPr="00A22155">
        <w:rPr>
          <w:rStyle w:val="TitreCar"/>
          <w:lang w:val="nl-BE"/>
        </w:rPr>
        <w:t xml:space="preserve"> </w:t>
      </w:r>
      <w:proofErr w:type="spellStart"/>
      <w:r w:rsidRPr="00A22155">
        <w:rPr>
          <w:rStyle w:val="TitreCar"/>
          <w:lang w:val="nl-BE"/>
        </w:rPr>
        <w:t>rijkdom</w:t>
      </w:r>
      <w:proofErr w:type="spellEnd"/>
    </w:p>
    <w:p w14:paraId="07C4685C" w14:textId="378B3DF1" w:rsidR="00683A3F" w:rsidRDefault="00BF541B" w:rsidP="009C5F22">
      <w:pPr>
        <w:pStyle w:val="Titre2"/>
      </w:pPr>
      <w:r w:rsidRPr="00A53AB7">
        <w:rPr>
          <w:rFonts w:eastAsiaTheme="majorEastAsia"/>
        </w:rPr>
        <w:t xml:space="preserve">Activiteit voor </w:t>
      </w:r>
      <w:proofErr w:type="spellStart"/>
      <w:r w:rsidRPr="00A53AB7">
        <w:rPr>
          <w:rFonts w:eastAsiaTheme="majorEastAsia"/>
        </w:rPr>
        <w:t>n</w:t>
      </w:r>
      <w:r w:rsidR="00F61DDD" w:rsidRPr="00A53AB7">
        <w:rPr>
          <w:rFonts w:eastAsiaTheme="majorEastAsia"/>
        </w:rPr>
        <w:t>averwerking</w:t>
      </w:r>
      <w:proofErr w:type="spellEnd"/>
      <w:r w:rsidR="002B5F8C">
        <w:br w:type="page"/>
      </w:r>
    </w:p>
    <w:p w14:paraId="3B4C98B2" w14:textId="77777777" w:rsidR="00683A3F" w:rsidRDefault="00683A3F" w:rsidP="009C5F22">
      <w:pPr>
        <w:pStyle w:val="fpsubtitle1"/>
      </w:pPr>
    </w:p>
    <w:sdt>
      <w:sdtPr>
        <w:rPr>
          <w:rFonts w:ascii="Arial" w:eastAsia="Arial" w:hAnsi="Arial"/>
          <w:color w:val="auto"/>
          <w:sz w:val="22"/>
          <w:szCs w:val="22"/>
          <w:shd w:val="clear" w:color="auto" w:fill="E6E6E6"/>
          <w:lang w:val="fr-BE"/>
        </w:rPr>
        <w:id w:val="-2133626228"/>
        <w:docPartObj>
          <w:docPartGallery w:val="Table of Contents"/>
          <w:docPartUnique/>
        </w:docPartObj>
      </w:sdtPr>
      <w:sdtEndPr>
        <w:rPr>
          <w:rFonts w:ascii="Muoto" w:hAnsi="Muoto" w:cstheme="minorHAnsi"/>
          <w:b w:val="0"/>
          <w:bCs w:val="0"/>
          <w:lang w:val="nl-NL" w:eastAsia="nl-BE"/>
        </w:rPr>
      </w:sdtEndPr>
      <w:sdtContent>
        <w:p w14:paraId="3DE39BE3" w14:textId="44DF2A63" w:rsidR="00AC5D6B" w:rsidRPr="00054555" w:rsidRDefault="00AC5D6B" w:rsidP="009C5F22">
          <w:pPr>
            <w:pStyle w:val="En-ttedetabledesmatires"/>
          </w:pPr>
          <w:r w:rsidRPr="00054555">
            <w:t>Inhoud</w:t>
          </w:r>
        </w:p>
        <w:p w14:paraId="68832343" w14:textId="77777777" w:rsidR="00E11A96" w:rsidRPr="00054555" w:rsidRDefault="00E11A96" w:rsidP="009C5F22">
          <w:pPr>
            <w:pStyle w:val="TM1"/>
            <w:rPr>
              <w:shd w:val="clear" w:color="auto" w:fill="E6E6E6"/>
            </w:rPr>
          </w:pPr>
        </w:p>
        <w:p w14:paraId="55A81E45" w14:textId="5DCC63F2" w:rsidR="00E11A96" w:rsidRPr="00054555" w:rsidRDefault="00E11A96" w:rsidP="009C5F22">
          <w:pPr>
            <w:pStyle w:val="TM1"/>
            <w:rPr>
              <w:shd w:val="clear" w:color="auto" w:fill="E6E6E6"/>
            </w:rPr>
          </w:pPr>
          <w:r w:rsidRPr="00054555">
            <w:rPr>
              <w:shd w:val="clear" w:color="auto" w:fill="E6E6E6"/>
            </w:rPr>
            <w:t>Infofiches</w:t>
          </w:r>
        </w:p>
        <w:p w14:paraId="4057312F" w14:textId="32E7CF84" w:rsidR="00F80E56" w:rsidRDefault="00AC5D6B" w:rsidP="009C5F22">
          <w:pPr>
            <w:pStyle w:val="TM1"/>
            <w:rPr>
              <w:rStyle w:val="Lienhypertexte"/>
              <w:noProof/>
            </w:rPr>
          </w:pPr>
          <w:r>
            <w:fldChar w:fldCharType="begin"/>
          </w:r>
          <w:r>
            <w:instrText xml:space="preserve"> TOC \o "1-3" \h \z \u </w:instrText>
          </w:r>
          <w:r>
            <w:fldChar w:fldCharType="separate"/>
          </w:r>
          <w:hyperlink w:anchor="_Toc83045387" w:history="1">
            <w:r w:rsidR="00F80E56" w:rsidRPr="00496EFC">
              <w:rPr>
                <w:rStyle w:val="Lienhypertexte"/>
                <w:noProof/>
              </w:rPr>
              <w:t>Infofiche 1: Het bezoek aan het loket rijkdom</w:t>
            </w:r>
            <w:r w:rsidR="00F80E56">
              <w:rPr>
                <w:noProof/>
                <w:webHidden/>
              </w:rPr>
              <w:tab/>
            </w:r>
            <w:r w:rsidR="00F80E56">
              <w:rPr>
                <w:noProof/>
                <w:webHidden/>
              </w:rPr>
              <w:fldChar w:fldCharType="begin"/>
            </w:r>
            <w:r w:rsidR="00F80E56">
              <w:rPr>
                <w:noProof/>
                <w:webHidden/>
              </w:rPr>
              <w:instrText xml:space="preserve"> PAGEREF _Toc83045387 \h </w:instrText>
            </w:r>
            <w:r w:rsidR="00F80E56">
              <w:rPr>
                <w:noProof/>
                <w:webHidden/>
              </w:rPr>
            </w:r>
            <w:r w:rsidR="00F80E56">
              <w:rPr>
                <w:noProof/>
                <w:webHidden/>
              </w:rPr>
              <w:fldChar w:fldCharType="separate"/>
            </w:r>
            <w:r w:rsidR="00213E94">
              <w:rPr>
                <w:noProof/>
                <w:webHidden/>
              </w:rPr>
              <w:t>2</w:t>
            </w:r>
            <w:r w:rsidR="00F80E56">
              <w:rPr>
                <w:noProof/>
                <w:webHidden/>
              </w:rPr>
              <w:fldChar w:fldCharType="end"/>
            </w:r>
          </w:hyperlink>
        </w:p>
        <w:p w14:paraId="51AE4517" w14:textId="77777777" w:rsidR="003011DC" w:rsidRPr="003011DC" w:rsidRDefault="003011DC" w:rsidP="009C5F22">
          <w:pPr>
            <w:rPr>
              <w:noProof/>
            </w:rPr>
          </w:pPr>
        </w:p>
        <w:p w14:paraId="6C06BBCD" w14:textId="6903D0F0" w:rsidR="00F80E56" w:rsidRDefault="00E66532" w:rsidP="009C5F22">
          <w:pPr>
            <w:pStyle w:val="TM1"/>
            <w:rPr>
              <w:rStyle w:val="Lienhypertexte"/>
              <w:noProof/>
            </w:rPr>
          </w:pPr>
          <w:hyperlink w:anchor="_Toc83045388" w:history="1">
            <w:r w:rsidR="00F80E56" w:rsidRPr="00496EFC">
              <w:rPr>
                <w:rStyle w:val="Lienhypertexte"/>
                <w:noProof/>
              </w:rPr>
              <w:t>Infofiche 2: Wat maakt een land rijk?</w:t>
            </w:r>
            <w:r w:rsidR="00F80E56">
              <w:rPr>
                <w:noProof/>
                <w:webHidden/>
              </w:rPr>
              <w:tab/>
            </w:r>
            <w:r w:rsidR="00F80E56">
              <w:rPr>
                <w:noProof/>
                <w:webHidden/>
              </w:rPr>
              <w:fldChar w:fldCharType="begin"/>
            </w:r>
            <w:r w:rsidR="00F80E56">
              <w:rPr>
                <w:noProof/>
                <w:webHidden/>
              </w:rPr>
              <w:instrText xml:space="preserve"> PAGEREF _Toc83045388 \h </w:instrText>
            </w:r>
            <w:r w:rsidR="00F80E56">
              <w:rPr>
                <w:noProof/>
                <w:webHidden/>
              </w:rPr>
            </w:r>
            <w:r w:rsidR="00F80E56">
              <w:rPr>
                <w:noProof/>
                <w:webHidden/>
              </w:rPr>
              <w:fldChar w:fldCharType="separate"/>
            </w:r>
            <w:r w:rsidR="00213E94">
              <w:rPr>
                <w:noProof/>
                <w:webHidden/>
              </w:rPr>
              <w:t>3</w:t>
            </w:r>
            <w:r w:rsidR="00F80E56">
              <w:rPr>
                <w:noProof/>
                <w:webHidden/>
              </w:rPr>
              <w:fldChar w:fldCharType="end"/>
            </w:r>
          </w:hyperlink>
        </w:p>
        <w:p w14:paraId="64350424" w14:textId="77777777" w:rsidR="003011DC" w:rsidRPr="003011DC" w:rsidRDefault="003011DC" w:rsidP="009C5F22">
          <w:pPr>
            <w:rPr>
              <w:noProof/>
            </w:rPr>
          </w:pPr>
        </w:p>
        <w:p w14:paraId="595F9E9C" w14:textId="31F61D57" w:rsidR="00F80E56" w:rsidRDefault="00E66532" w:rsidP="009C5F22">
          <w:pPr>
            <w:pStyle w:val="TM1"/>
            <w:rPr>
              <w:rStyle w:val="Lienhypertexte"/>
              <w:noProof/>
            </w:rPr>
          </w:pPr>
          <w:hyperlink w:anchor="_Toc83045389" w:history="1">
            <w:r w:rsidR="00F80E56" w:rsidRPr="00496EFC">
              <w:rPr>
                <w:rStyle w:val="Lienhypertexte"/>
                <w:noProof/>
              </w:rPr>
              <w:t>Infofiche 3: De verdeling van rijkdom in een land</w:t>
            </w:r>
            <w:r w:rsidR="00F80E56">
              <w:rPr>
                <w:noProof/>
                <w:webHidden/>
              </w:rPr>
              <w:tab/>
            </w:r>
            <w:r w:rsidR="00F80E56">
              <w:rPr>
                <w:noProof/>
                <w:webHidden/>
              </w:rPr>
              <w:fldChar w:fldCharType="begin"/>
            </w:r>
            <w:r w:rsidR="00F80E56">
              <w:rPr>
                <w:noProof/>
                <w:webHidden/>
              </w:rPr>
              <w:instrText xml:space="preserve"> PAGEREF _Toc83045389 \h </w:instrText>
            </w:r>
            <w:r w:rsidR="00F80E56">
              <w:rPr>
                <w:noProof/>
                <w:webHidden/>
              </w:rPr>
            </w:r>
            <w:r w:rsidR="00F80E56">
              <w:rPr>
                <w:noProof/>
                <w:webHidden/>
              </w:rPr>
              <w:fldChar w:fldCharType="separate"/>
            </w:r>
            <w:r w:rsidR="00213E94">
              <w:rPr>
                <w:noProof/>
                <w:webHidden/>
              </w:rPr>
              <w:t>4</w:t>
            </w:r>
            <w:r w:rsidR="00F80E56">
              <w:rPr>
                <w:noProof/>
                <w:webHidden/>
              </w:rPr>
              <w:fldChar w:fldCharType="end"/>
            </w:r>
          </w:hyperlink>
        </w:p>
        <w:p w14:paraId="7675B210" w14:textId="77777777" w:rsidR="003011DC" w:rsidRPr="003011DC" w:rsidRDefault="003011DC" w:rsidP="009C5F22">
          <w:pPr>
            <w:rPr>
              <w:noProof/>
            </w:rPr>
          </w:pPr>
        </w:p>
        <w:p w14:paraId="44549951" w14:textId="5CDCF793" w:rsidR="00F80E56" w:rsidRDefault="00E66532" w:rsidP="009C5F22">
          <w:pPr>
            <w:pStyle w:val="TM1"/>
            <w:rPr>
              <w:rStyle w:val="Lienhypertexte"/>
              <w:noProof/>
            </w:rPr>
          </w:pPr>
          <w:hyperlink w:anchor="_Toc83045390" w:history="1">
            <w:r w:rsidR="00F80E56" w:rsidRPr="00496EFC">
              <w:rPr>
                <w:rStyle w:val="Lienhypertexte"/>
                <w:noProof/>
              </w:rPr>
              <w:t>Infofiche 4: De verdeling van rijkdom in België</w:t>
            </w:r>
            <w:r w:rsidR="00F80E56">
              <w:rPr>
                <w:noProof/>
                <w:webHidden/>
              </w:rPr>
              <w:tab/>
            </w:r>
            <w:r w:rsidR="00F80E56">
              <w:rPr>
                <w:noProof/>
                <w:webHidden/>
              </w:rPr>
              <w:fldChar w:fldCharType="begin"/>
            </w:r>
            <w:r w:rsidR="00F80E56">
              <w:rPr>
                <w:noProof/>
                <w:webHidden/>
              </w:rPr>
              <w:instrText xml:space="preserve"> PAGEREF _Toc83045390 \h </w:instrText>
            </w:r>
            <w:r w:rsidR="00F80E56">
              <w:rPr>
                <w:noProof/>
                <w:webHidden/>
              </w:rPr>
            </w:r>
            <w:r w:rsidR="00F80E56">
              <w:rPr>
                <w:noProof/>
                <w:webHidden/>
              </w:rPr>
              <w:fldChar w:fldCharType="separate"/>
            </w:r>
            <w:r w:rsidR="00213E94">
              <w:rPr>
                <w:noProof/>
                <w:webHidden/>
              </w:rPr>
              <w:t>5</w:t>
            </w:r>
            <w:r w:rsidR="00F80E56">
              <w:rPr>
                <w:noProof/>
                <w:webHidden/>
              </w:rPr>
              <w:fldChar w:fldCharType="end"/>
            </w:r>
          </w:hyperlink>
        </w:p>
        <w:p w14:paraId="7C8A9FAC" w14:textId="7B764BDF" w:rsidR="00F80E56" w:rsidRDefault="00E66532" w:rsidP="009C5F22">
          <w:pPr>
            <w:pStyle w:val="TM2"/>
            <w:rPr>
              <w:rFonts w:asciiTheme="minorHAnsi" w:eastAsiaTheme="minorEastAsia" w:hAnsiTheme="minorHAnsi" w:cstheme="minorBidi"/>
              <w:noProof/>
              <w:lang w:val="en-BE" w:eastAsia="en-BE"/>
            </w:rPr>
          </w:pPr>
          <w:hyperlink w:anchor="_Toc83045391" w:history="1">
            <w:r w:rsidR="00F80E56" w:rsidRPr="00496EFC">
              <w:rPr>
                <w:rStyle w:val="Lienhypertexte"/>
                <w:noProof/>
              </w:rPr>
              <w:t>a.</w:t>
            </w:r>
            <w:r w:rsidR="00F80E56">
              <w:rPr>
                <w:rFonts w:asciiTheme="minorHAnsi" w:eastAsiaTheme="minorEastAsia" w:hAnsiTheme="minorHAnsi" w:cstheme="minorBidi"/>
                <w:noProof/>
                <w:lang w:val="en-BE" w:eastAsia="en-BE"/>
              </w:rPr>
              <w:tab/>
            </w:r>
            <w:r w:rsidR="00F80E56" w:rsidRPr="00496EFC">
              <w:rPr>
                <w:rStyle w:val="Lienhypertexte"/>
                <w:noProof/>
              </w:rPr>
              <w:t>De sociale zekerheid</w:t>
            </w:r>
            <w:r w:rsidR="00F80E56">
              <w:rPr>
                <w:noProof/>
                <w:webHidden/>
              </w:rPr>
              <w:tab/>
            </w:r>
            <w:r w:rsidR="00F80E56">
              <w:rPr>
                <w:noProof/>
                <w:webHidden/>
              </w:rPr>
              <w:fldChar w:fldCharType="begin"/>
            </w:r>
            <w:r w:rsidR="00F80E56">
              <w:rPr>
                <w:noProof/>
                <w:webHidden/>
              </w:rPr>
              <w:instrText xml:space="preserve"> PAGEREF _Toc83045391 \h </w:instrText>
            </w:r>
            <w:r w:rsidR="00F80E56">
              <w:rPr>
                <w:noProof/>
                <w:webHidden/>
              </w:rPr>
            </w:r>
            <w:r w:rsidR="00F80E56">
              <w:rPr>
                <w:noProof/>
                <w:webHidden/>
              </w:rPr>
              <w:fldChar w:fldCharType="separate"/>
            </w:r>
            <w:r w:rsidR="00213E94">
              <w:rPr>
                <w:noProof/>
                <w:webHidden/>
              </w:rPr>
              <w:t>5</w:t>
            </w:r>
            <w:r w:rsidR="00F80E56">
              <w:rPr>
                <w:noProof/>
                <w:webHidden/>
              </w:rPr>
              <w:fldChar w:fldCharType="end"/>
            </w:r>
          </w:hyperlink>
        </w:p>
        <w:p w14:paraId="6D1C9539" w14:textId="15FD5538" w:rsidR="00F80E56" w:rsidRDefault="00E66532" w:rsidP="009C5F22">
          <w:pPr>
            <w:pStyle w:val="TM2"/>
            <w:rPr>
              <w:rFonts w:asciiTheme="minorHAnsi" w:eastAsiaTheme="minorEastAsia" w:hAnsiTheme="minorHAnsi" w:cstheme="minorBidi"/>
              <w:noProof/>
              <w:lang w:val="en-BE" w:eastAsia="en-BE"/>
            </w:rPr>
          </w:pPr>
          <w:hyperlink w:anchor="_Toc83045392" w:history="1">
            <w:r w:rsidR="00F80E56" w:rsidRPr="00496EFC">
              <w:rPr>
                <w:rStyle w:val="Lienhypertexte"/>
                <w:noProof/>
              </w:rPr>
              <w:t>b.</w:t>
            </w:r>
            <w:r w:rsidR="00F80E56">
              <w:rPr>
                <w:rFonts w:asciiTheme="minorHAnsi" w:eastAsiaTheme="minorEastAsia" w:hAnsiTheme="minorHAnsi" w:cstheme="minorBidi"/>
                <w:noProof/>
                <w:lang w:val="en-BE" w:eastAsia="en-BE"/>
              </w:rPr>
              <w:tab/>
            </w:r>
            <w:r w:rsidR="00F80E56" w:rsidRPr="00496EFC">
              <w:rPr>
                <w:rStyle w:val="Lienhypertexte"/>
                <w:noProof/>
              </w:rPr>
              <w:t>De erfbelasting</w:t>
            </w:r>
            <w:r w:rsidR="00F80E56">
              <w:rPr>
                <w:noProof/>
                <w:webHidden/>
              </w:rPr>
              <w:tab/>
            </w:r>
            <w:r w:rsidR="00F80E56">
              <w:rPr>
                <w:noProof/>
                <w:webHidden/>
              </w:rPr>
              <w:fldChar w:fldCharType="begin"/>
            </w:r>
            <w:r w:rsidR="00F80E56">
              <w:rPr>
                <w:noProof/>
                <w:webHidden/>
              </w:rPr>
              <w:instrText xml:space="preserve"> PAGEREF _Toc83045392 \h </w:instrText>
            </w:r>
            <w:r w:rsidR="00F80E56">
              <w:rPr>
                <w:noProof/>
                <w:webHidden/>
              </w:rPr>
            </w:r>
            <w:r w:rsidR="00F80E56">
              <w:rPr>
                <w:noProof/>
                <w:webHidden/>
              </w:rPr>
              <w:fldChar w:fldCharType="separate"/>
            </w:r>
            <w:r w:rsidR="00213E94">
              <w:rPr>
                <w:noProof/>
                <w:webHidden/>
              </w:rPr>
              <w:t>5</w:t>
            </w:r>
            <w:r w:rsidR="00F80E56">
              <w:rPr>
                <w:noProof/>
                <w:webHidden/>
              </w:rPr>
              <w:fldChar w:fldCharType="end"/>
            </w:r>
          </w:hyperlink>
        </w:p>
        <w:p w14:paraId="7C95A2C4" w14:textId="4CF35EEA" w:rsidR="00F80E56" w:rsidRDefault="00E66532" w:rsidP="009C5F22">
          <w:pPr>
            <w:pStyle w:val="TM2"/>
            <w:rPr>
              <w:rStyle w:val="Lienhypertexte"/>
              <w:noProof/>
            </w:rPr>
          </w:pPr>
          <w:hyperlink w:anchor="_Toc83045393" w:history="1">
            <w:r w:rsidR="00F80E56" w:rsidRPr="00496EFC">
              <w:rPr>
                <w:rStyle w:val="Lienhypertexte"/>
                <w:noProof/>
              </w:rPr>
              <w:t>c.</w:t>
            </w:r>
            <w:r w:rsidR="00F80E56">
              <w:rPr>
                <w:rFonts w:asciiTheme="minorHAnsi" w:eastAsiaTheme="minorEastAsia" w:hAnsiTheme="minorHAnsi" w:cstheme="minorBidi"/>
                <w:noProof/>
                <w:lang w:val="en-BE" w:eastAsia="en-BE"/>
              </w:rPr>
              <w:tab/>
            </w:r>
            <w:r w:rsidR="00F80E56" w:rsidRPr="00496EFC">
              <w:rPr>
                <w:rStyle w:val="Lienhypertexte"/>
                <w:noProof/>
              </w:rPr>
              <w:t>Andere belastingen</w:t>
            </w:r>
            <w:r w:rsidR="00F80E56">
              <w:rPr>
                <w:noProof/>
                <w:webHidden/>
              </w:rPr>
              <w:tab/>
            </w:r>
            <w:r w:rsidR="00F80E56">
              <w:rPr>
                <w:noProof/>
                <w:webHidden/>
              </w:rPr>
              <w:fldChar w:fldCharType="begin"/>
            </w:r>
            <w:r w:rsidR="00F80E56">
              <w:rPr>
                <w:noProof/>
                <w:webHidden/>
              </w:rPr>
              <w:instrText xml:space="preserve"> PAGEREF _Toc83045393 \h </w:instrText>
            </w:r>
            <w:r w:rsidR="00F80E56">
              <w:rPr>
                <w:noProof/>
                <w:webHidden/>
              </w:rPr>
            </w:r>
            <w:r w:rsidR="00F80E56">
              <w:rPr>
                <w:noProof/>
                <w:webHidden/>
              </w:rPr>
              <w:fldChar w:fldCharType="separate"/>
            </w:r>
            <w:r w:rsidR="00213E94">
              <w:rPr>
                <w:noProof/>
                <w:webHidden/>
              </w:rPr>
              <w:t>6</w:t>
            </w:r>
            <w:r w:rsidR="00F80E56">
              <w:rPr>
                <w:noProof/>
                <w:webHidden/>
              </w:rPr>
              <w:fldChar w:fldCharType="end"/>
            </w:r>
          </w:hyperlink>
        </w:p>
        <w:p w14:paraId="147CC066" w14:textId="10EDBF4E" w:rsidR="00CB7300" w:rsidRDefault="00CB7300" w:rsidP="009C5F22">
          <w:pPr>
            <w:rPr>
              <w:noProof/>
            </w:rPr>
          </w:pPr>
        </w:p>
        <w:p w14:paraId="0BD0DA4C" w14:textId="51415E58" w:rsidR="00CB7300" w:rsidRPr="00E659DD" w:rsidRDefault="00E659DD" w:rsidP="009C5F22">
          <w:pPr>
            <w:rPr>
              <w:noProof/>
            </w:rPr>
          </w:pPr>
          <w:r>
            <w:rPr>
              <w:noProof/>
            </w:rPr>
            <w:t>Antwoordfiches</w:t>
          </w:r>
        </w:p>
        <w:p w14:paraId="13922B2C" w14:textId="51170EA7" w:rsidR="00F80E56" w:rsidRDefault="00E66532" w:rsidP="009C5F22">
          <w:pPr>
            <w:pStyle w:val="TM1"/>
            <w:rPr>
              <w:rStyle w:val="Lienhypertexte"/>
              <w:noProof/>
            </w:rPr>
          </w:pPr>
          <w:hyperlink w:anchor="_Toc83045394" w:history="1">
            <w:r w:rsidR="00F80E56" w:rsidRPr="00496EFC">
              <w:rPr>
                <w:rStyle w:val="Lienhypertexte"/>
                <w:noProof/>
              </w:rPr>
              <w:t>Antwoordfiche 1: Je ervaringen met het loket rijkdom</w:t>
            </w:r>
            <w:r w:rsidR="00F80E56">
              <w:rPr>
                <w:noProof/>
                <w:webHidden/>
              </w:rPr>
              <w:tab/>
            </w:r>
            <w:r w:rsidR="00F80E56">
              <w:rPr>
                <w:noProof/>
                <w:webHidden/>
              </w:rPr>
              <w:fldChar w:fldCharType="begin"/>
            </w:r>
            <w:r w:rsidR="00F80E56">
              <w:rPr>
                <w:noProof/>
                <w:webHidden/>
              </w:rPr>
              <w:instrText xml:space="preserve"> PAGEREF _Toc83045394 \h </w:instrText>
            </w:r>
            <w:r w:rsidR="00F80E56">
              <w:rPr>
                <w:noProof/>
                <w:webHidden/>
              </w:rPr>
            </w:r>
            <w:r w:rsidR="00F80E56">
              <w:rPr>
                <w:noProof/>
                <w:webHidden/>
              </w:rPr>
              <w:fldChar w:fldCharType="separate"/>
            </w:r>
            <w:r w:rsidR="00213E94">
              <w:rPr>
                <w:noProof/>
                <w:webHidden/>
              </w:rPr>
              <w:t>8</w:t>
            </w:r>
            <w:r w:rsidR="00F80E56">
              <w:rPr>
                <w:noProof/>
                <w:webHidden/>
              </w:rPr>
              <w:fldChar w:fldCharType="end"/>
            </w:r>
          </w:hyperlink>
        </w:p>
        <w:p w14:paraId="030C5D6B" w14:textId="77777777" w:rsidR="0051126C" w:rsidRPr="0051126C" w:rsidRDefault="0051126C" w:rsidP="009C5F22">
          <w:pPr>
            <w:rPr>
              <w:noProof/>
            </w:rPr>
          </w:pPr>
        </w:p>
        <w:p w14:paraId="698EF519" w14:textId="382B5B11" w:rsidR="00F80E56" w:rsidRDefault="00E66532" w:rsidP="009C5F22">
          <w:pPr>
            <w:pStyle w:val="TM1"/>
            <w:rPr>
              <w:rStyle w:val="Lienhypertexte"/>
              <w:noProof/>
            </w:rPr>
          </w:pPr>
          <w:hyperlink w:anchor="_Toc83045395" w:history="1">
            <w:r w:rsidR="00F80E56" w:rsidRPr="00496EFC">
              <w:rPr>
                <w:rStyle w:val="Lienhypertexte"/>
                <w:noProof/>
              </w:rPr>
              <w:t>Antwoordfiche 2: Rijkdom in de wereld</w:t>
            </w:r>
            <w:r w:rsidR="00F80E56">
              <w:rPr>
                <w:noProof/>
                <w:webHidden/>
              </w:rPr>
              <w:tab/>
            </w:r>
            <w:r w:rsidR="00F80E56">
              <w:rPr>
                <w:noProof/>
                <w:webHidden/>
              </w:rPr>
              <w:fldChar w:fldCharType="begin"/>
            </w:r>
            <w:r w:rsidR="00F80E56">
              <w:rPr>
                <w:noProof/>
                <w:webHidden/>
              </w:rPr>
              <w:instrText xml:space="preserve"> PAGEREF _Toc83045395 \h </w:instrText>
            </w:r>
            <w:r w:rsidR="00F80E56">
              <w:rPr>
                <w:noProof/>
                <w:webHidden/>
              </w:rPr>
            </w:r>
            <w:r w:rsidR="00F80E56">
              <w:rPr>
                <w:noProof/>
                <w:webHidden/>
              </w:rPr>
              <w:fldChar w:fldCharType="separate"/>
            </w:r>
            <w:r w:rsidR="00213E94">
              <w:rPr>
                <w:noProof/>
                <w:webHidden/>
              </w:rPr>
              <w:t>9</w:t>
            </w:r>
            <w:r w:rsidR="00F80E56">
              <w:rPr>
                <w:noProof/>
                <w:webHidden/>
              </w:rPr>
              <w:fldChar w:fldCharType="end"/>
            </w:r>
          </w:hyperlink>
        </w:p>
        <w:p w14:paraId="213DB418" w14:textId="77777777" w:rsidR="0051126C" w:rsidRPr="0051126C" w:rsidRDefault="0051126C" w:rsidP="009C5F22">
          <w:pPr>
            <w:rPr>
              <w:noProof/>
            </w:rPr>
          </w:pPr>
        </w:p>
        <w:p w14:paraId="2C5DB02D" w14:textId="36AA52AA" w:rsidR="00F80E56" w:rsidRDefault="00E66532" w:rsidP="009C5F22">
          <w:pPr>
            <w:pStyle w:val="TM1"/>
            <w:rPr>
              <w:rFonts w:asciiTheme="minorHAnsi" w:eastAsiaTheme="minorEastAsia" w:hAnsiTheme="minorHAnsi" w:cstheme="minorBidi"/>
              <w:noProof/>
              <w:lang w:val="en-BE" w:eastAsia="en-BE"/>
            </w:rPr>
          </w:pPr>
          <w:hyperlink w:anchor="_Toc83045396" w:history="1">
            <w:r w:rsidR="00F80E56" w:rsidRPr="00496EFC">
              <w:rPr>
                <w:rStyle w:val="Lienhypertexte"/>
                <w:noProof/>
              </w:rPr>
              <w:t>Antwoordfiche 3: Rijkdom in België</w:t>
            </w:r>
            <w:r w:rsidR="00F80E56">
              <w:rPr>
                <w:noProof/>
                <w:webHidden/>
              </w:rPr>
              <w:tab/>
            </w:r>
            <w:r w:rsidR="00F80E56">
              <w:rPr>
                <w:noProof/>
                <w:webHidden/>
              </w:rPr>
              <w:fldChar w:fldCharType="begin"/>
            </w:r>
            <w:r w:rsidR="00F80E56">
              <w:rPr>
                <w:noProof/>
                <w:webHidden/>
              </w:rPr>
              <w:instrText xml:space="preserve"> PAGEREF _Toc83045396 \h </w:instrText>
            </w:r>
            <w:r w:rsidR="00F80E56">
              <w:rPr>
                <w:noProof/>
                <w:webHidden/>
              </w:rPr>
            </w:r>
            <w:r w:rsidR="00F80E56">
              <w:rPr>
                <w:noProof/>
                <w:webHidden/>
              </w:rPr>
              <w:fldChar w:fldCharType="separate"/>
            </w:r>
            <w:r w:rsidR="00213E94">
              <w:rPr>
                <w:noProof/>
                <w:webHidden/>
              </w:rPr>
              <w:t>13</w:t>
            </w:r>
            <w:r w:rsidR="00F80E56">
              <w:rPr>
                <w:noProof/>
                <w:webHidden/>
              </w:rPr>
              <w:fldChar w:fldCharType="end"/>
            </w:r>
          </w:hyperlink>
        </w:p>
        <w:p w14:paraId="5FE0268F" w14:textId="29EC52D9" w:rsidR="00AC5D6B" w:rsidRDefault="00AC5D6B" w:rsidP="009C5F22">
          <w:r>
            <w:rPr>
              <w:color w:val="2B579A"/>
              <w:shd w:val="clear" w:color="auto" w:fill="E6E6E6"/>
            </w:rPr>
            <w:fldChar w:fldCharType="end"/>
          </w:r>
        </w:p>
      </w:sdtContent>
    </w:sdt>
    <w:p w14:paraId="5C95ADA2" w14:textId="77777777" w:rsidR="008A5F03" w:rsidRDefault="008A5F03" w:rsidP="009C5F22">
      <w:pPr>
        <w:sectPr w:rsidR="008A5F03">
          <w:headerReference w:type="default" r:id="rId11"/>
          <w:pgSz w:w="11906" w:h="16838"/>
          <w:pgMar w:top="1440" w:right="1440" w:bottom="1440" w:left="1440" w:header="708" w:footer="708" w:gutter="0"/>
          <w:cols w:space="708"/>
          <w:docGrid w:linePitch="360"/>
        </w:sectPr>
      </w:pPr>
    </w:p>
    <w:p w14:paraId="785EE76F" w14:textId="7532FF62" w:rsidR="00683A3F" w:rsidRDefault="00683A3F" w:rsidP="009C5F22"/>
    <w:p w14:paraId="25D5D0B8" w14:textId="77777777" w:rsidR="00921549" w:rsidRDefault="00921549" w:rsidP="009C5F22">
      <w:pPr>
        <w:rPr>
          <w:rStyle w:val="TitreCar"/>
        </w:rPr>
      </w:pPr>
    </w:p>
    <w:p w14:paraId="33F0698E" w14:textId="77777777" w:rsidR="00921549" w:rsidRDefault="00921549" w:rsidP="009C5F22">
      <w:pPr>
        <w:rPr>
          <w:rStyle w:val="TitreCar"/>
        </w:rPr>
      </w:pPr>
    </w:p>
    <w:p w14:paraId="22660425" w14:textId="77777777" w:rsidR="00921549" w:rsidRDefault="00921549" w:rsidP="009C5F22">
      <w:pPr>
        <w:rPr>
          <w:rStyle w:val="TitreCar"/>
        </w:rPr>
      </w:pPr>
    </w:p>
    <w:p w14:paraId="7708BC68" w14:textId="77777777" w:rsidR="00921549" w:rsidRDefault="00921549" w:rsidP="009C5F22">
      <w:pPr>
        <w:rPr>
          <w:rStyle w:val="TitreCar"/>
        </w:rPr>
      </w:pPr>
    </w:p>
    <w:p w14:paraId="607125AC" w14:textId="77777777" w:rsidR="00921549" w:rsidRDefault="00921549" w:rsidP="009C5F22">
      <w:pPr>
        <w:rPr>
          <w:rStyle w:val="TitreCar"/>
        </w:rPr>
      </w:pPr>
    </w:p>
    <w:p w14:paraId="77DDFDD4" w14:textId="77777777" w:rsidR="005F61A6" w:rsidRDefault="005F61A6" w:rsidP="009C5F22">
      <w:pPr>
        <w:pStyle w:val="Titre"/>
        <w:rPr>
          <w:rStyle w:val="TitreCar"/>
          <w:caps/>
        </w:rPr>
      </w:pPr>
    </w:p>
    <w:p w14:paraId="64DC1E61" w14:textId="77777777" w:rsidR="005F61A6" w:rsidRDefault="005F61A6" w:rsidP="009C5F22">
      <w:pPr>
        <w:pStyle w:val="Titre"/>
        <w:rPr>
          <w:rStyle w:val="TitreCar"/>
          <w:caps/>
        </w:rPr>
      </w:pPr>
    </w:p>
    <w:p w14:paraId="1E2F0215" w14:textId="77777777" w:rsidR="005F61A6" w:rsidRDefault="005F61A6" w:rsidP="009C5F22">
      <w:pPr>
        <w:pStyle w:val="Titre"/>
        <w:rPr>
          <w:rStyle w:val="TitreCar"/>
          <w:caps/>
        </w:rPr>
      </w:pPr>
    </w:p>
    <w:p w14:paraId="67A85536" w14:textId="77777777" w:rsidR="005F61A6" w:rsidRPr="00FB3DDE" w:rsidRDefault="005F61A6" w:rsidP="009C5F22">
      <w:pPr>
        <w:rPr>
          <w:rStyle w:val="TitreCar"/>
        </w:rPr>
      </w:pPr>
    </w:p>
    <w:p w14:paraId="730CBAB7" w14:textId="30A2A1E2" w:rsidR="001265D1" w:rsidRPr="00FB3DDE" w:rsidRDefault="002A7455" w:rsidP="009C5F22">
      <w:pPr>
        <w:rPr>
          <w:rStyle w:val="TitreCar"/>
        </w:rPr>
      </w:pPr>
      <w:r w:rsidRPr="00FB3DDE">
        <w:rPr>
          <w:rStyle w:val="TitreCar"/>
          <w:b/>
          <w:bCs/>
        </w:rPr>
        <w:t>De infofiches</w:t>
      </w:r>
    </w:p>
    <w:p w14:paraId="0A5F3D47" w14:textId="583FEC45" w:rsidR="001265D1" w:rsidRDefault="001265D1" w:rsidP="009C5F22">
      <w:pPr>
        <w:rPr>
          <w:color w:val="45B5FF"/>
          <w:sz w:val="60"/>
          <w:szCs w:val="60"/>
          <w:lang w:val="x-none"/>
        </w:rPr>
      </w:pPr>
      <w:r w:rsidRPr="00947101">
        <w:br w:type="page"/>
      </w:r>
    </w:p>
    <w:p w14:paraId="18D100D1" w14:textId="77777777" w:rsidR="00820DFC" w:rsidRDefault="00820DFC" w:rsidP="009C5F22">
      <w:pPr>
        <w:pStyle w:val="Titre1"/>
      </w:pPr>
      <w:bookmarkStart w:id="0" w:name="_Toc83045387"/>
      <w:bookmarkStart w:id="1" w:name="_Hlk74751047"/>
    </w:p>
    <w:p w14:paraId="5C14C88B" w14:textId="4FEED793" w:rsidR="00683A3F" w:rsidRPr="003072B9" w:rsidRDefault="009728A1" w:rsidP="009C5F22">
      <w:pPr>
        <w:pStyle w:val="Titre1"/>
      </w:pPr>
      <w:r w:rsidRPr="003072B9">
        <w:t xml:space="preserve">Infofiche 1: </w:t>
      </w:r>
      <w:r w:rsidR="00C0054D" w:rsidRPr="003072B9">
        <w:t>H</w:t>
      </w:r>
      <w:r w:rsidRPr="003072B9">
        <w:t>et bezoek aan het loket rijkdom</w:t>
      </w:r>
      <w:bookmarkEnd w:id="0"/>
    </w:p>
    <w:bookmarkEnd w:id="1"/>
    <w:p w14:paraId="591D3108" w14:textId="77777777" w:rsidR="00820DFC" w:rsidRDefault="00820DFC" w:rsidP="009C5F22"/>
    <w:p w14:paraId="3B24DBC4" w14:textId="03150994" w:rsidR="003A4A1D" w:rsidRPr="009C5F22" w:rsidRDefault="003A4A1D" w:rsidP="009C5F22">
      <w:r w:rsidRPr="009C5F22">
        <w:t xml:space="preserve">Met dit loket hebben jullie kunnen ervaren dat er een inkomensongelijkheid is in verschillende landen en dat </w:t>
      </w:r>
      <w:r w:rsidR="31CE9ED2" w:rsidRPr="009C5F22">
        <w:t>er loonverschillen</w:t>
      </w:r>
      <w:r w:rsidRPr="009C5F22">
        <w:t xml:space="preserve"> tussen beroepen binnen een land zijn. Je merkt dus dat werk niet op dezelfde manier in de wereld naar waarde wordt geschat. </w:t>
      </w:r>
    </w:p>
    <w:p w14:paraId="20A56F8D" w14:textId="59226604" w:rsidR="005B305E" w:rsidRPr="009C5F22" w:rsidRDefault="00E254C8" w:rsidP="009C5F22">
      <w:r w:rsidRPr="009C5F22">
        <w:t xml:space="preserve">Atlantrijk, </w:t>
      </w:r>
      <w:proofErr w:type="spellStart"/>
      <w:r w:rsidRPr="009C5F22">
        <w:t>Rwenzoria</w:t>
      </w:r>
      <w:proofErr w:type="spellEnd"/>
      <w:r w:rsidRPr="009C5F22">
        <w:t xml:space="preserve">, </w:t>
      </w:r>
      <w:proofErr w:type="spellStart"/>
      <w:r w:rsidRPr="009C5F22">
        <w:t>Lapnië</w:t>
      </w:r>
      <w:proofErr w:type="spellEnd"/>
      <w:r w:rsidRPr="009C5F22">
        <w:t xml:space="preserve"> &amp; </w:t>
      </w:r>
      <w:proofErr w:type="spellStart"/>
      <w:r w:rsidRPr="009C5F22">
        <w:t>Amazonia</w:t>
      </w:r>
      <w:proofErr w:type="spellEnd"/>
      <w:r w:rsidRPr="009C5F22">
        <w:t xml:space="preserve"> zijn verzonnen namen, maar ze lijken wel op landen die echt bestaan. </w:t>
      </w:r>
      <w:r w:rsidR="007B3508" w:rsidRPr="009C5F22">
        <w:t>A</w:t>
      </w:r>
      <w:r w:rsidR="00781A74" w:rsidRPr="009C5F22">
        <w:t>tlantrijk verwijs naar Noord-Amerika en West-Europa</w:t>
      </w:r>
      <w:r w:rsidR="00940B07" w:rsidRPr="009C5F22">
        <w:t xml:space="preserve">; </w:t>
      </w:r>
      <w:proofErr w:type="spellStart"/>
      <w:r w:rsidR="00940B07" w:rsidRPr="009C5F22">
        <w:t>Lapnië</w:t>
      </w:r>
      <w:proofErr w:type="spellEnd"/>
      <w:r w:rsidR="00940B07" w:rsidRPr="009C5F22">
        <w:t xml:space="preserve"> </w:t>
      </w:r>
      <w:r w:rsidR="009D7598" w:rsidRPr="009C5F22">
        <w:t>naar de Scandi</w:t>
      </w:r>
      <w:r w:rsidR="005952D9" w:rsidRPr="009C5F22">
        <w:t>navische landen</w:t>
      </w:r>
      <w:r w:rsidR="002B3D15" w:rsidRPr="009C5F22">
        <w:t xml:space="preserve">, </w:t>
      </w:r>
      <w:proofErr w:type="spellStart"/>
      <w:r w:rsidR="002B3D15" w:rsidRPr="009C5F22">
        <w:t>Rwenz</w:t>
      </w:r>
      <w:r w:rsidR="00A3053F" w:rsidRPr="009C5F22">
        <w:t>oria</w:t>
      </w:r>
      <w:proofErr w:type="spellEnd"/>
      <w:r w:rsidR="00A3053F" w:rsidRPr="009C5F22">
        <w:t xml:space="preserve"> geeft het beeld van het Afrikaanse continent weer en </w:t>
      </w:r>
      <w:proofErr w:type="spellStart"/>
      <w:r w:rsidR="005D4B52" w:rsidRPr="009C5F22">
        <w:t>Ama</w:t>
      </w:r>
      <w:r w:rsidR="00964B20" w:rsidRPr="009C5F22">
        <w:t>zonia</w:t>
      </w:r>
      <w:proofErr w:type="spellEnd"/>
      <w:r w:rsidR="00964B20" w:rsidRPr="009C5F22">
        <w:t xml:space="preserve"> verwijst naar </w:t>
      </w:r>
      <w:r w:rsidR="00DFC69B" w:rsidRPr="009C5F22">
        <w:t>Latijns-Amerika</w:t>
      </w:r>
      <w:r w:rsidR="00793903" w:rsidRPr="009C5F22">
        <w:t>.</w:t>
      </w:r>
      <w:r w:rsidR="001F1E8B" w:rsidRPr="009C5F22">
        <w:t xml:space="preserve"> </w:t>
      </w:r>
      <w:r w:rsidR="00673265" w:rsidRPr="009C5F22">
        <w:t xml:space="preserve"> </w:t>
      </w:r>
      <w:r w:rsidR="00297481" w:rsidRPr="009C5F22">
        <w:t>Bij</w:t>
      </w:r>
      <w:r w:rsidR="00673265" w:rsidRPr="009C5F22">
        <w:t xml:space="preserve"> elk van deze gebieden komt er een </w:t>
      </w:r>
      <w:r w:rsidR="00297481" w:rsidRPr="009C5F22">
        <w:t xml:space="preserve">stereotiep </w:t>
      </w:r>
      <w:r w:rsidR="00C870BF" w:rsidRPr="009C5F22">
        <w:t>beeld in ons hoofd: Noord-Amerika</w:t>
      </w:r>
      <w:r w:rsidR="00CB3B33" w:rsidRPr="009C5F22">
        <w:t xml:space="preserve"> met zijn grote buildings en rijkdom, Afrika met zijn </w:t>
      </w:r>
      <w:r w:rsidR="00C06F84" w:rsidRPr="009C5F22">
        <w:t xml:space="preserve">verspreide hutjes in de </w:t>
      </w:r>
      <w:r w:rsidR="00D7FAA8" w:rsidRPr="009C5F22">
        <w:t xml:space="preserve">savanne. </w:t>
      </w:r>
      <w:r w:rsidR="00C06F84" w:rsidRPr="009C5F22">
        <w:t xml:space="preserve">Klopt dat beeld wel? Is iedereen in Noord-Amerika </w:t>
      </w:r>
      <w:r w:rsidR="0030421D" w:rsidRPr="009C5F22">
        <w:t xml:space="preserve">rijk en welvarend en iedereen in Afrika arm en afhankelijk van </w:t>
      </w:r>
      <w:r w:rsidR="00D63E5C" w:rsidRPr="009C5F22">
        <w:t xml:space="preserve">internationale </w:t>
      </w:r>
      <w:r w:rsidR="0030421D" w:rsidRPr="009C5F22">
        <w:t>hulp?</w:t>
      </w:r>
      <w:r w:rsidR="005B305E" w:rsidRPr="009C5F22">
        <w:t xml:space="preserve"> </w:t>
      </w:r>
    </w:p>
    <w:p w14:paraId="68E41FB7" w14:textId="1C8E2ADF" w:rsidR="00E254C8" w:rsidRPr="009C5F22" w:rsidRDefault="001F1E8B" w:rsidP="009C5F22">
      <w:r w:rsidRPr="009C5F22">
        <w:t>Denk zelf eens na waar je België zou situeren</w:t>
      </w:r>
      <w:r w:rsidR="003D740C" w:rsidRPr="009C5F22">
        <w:t xml:space="preserve">. </w:t>
      </w:r>
      <w:r w:rsidR="4BD90C80" w:rsidRPr="009C5F22">
        <w:t>Klopt het</w:t>
      </w:r>
      <w:r w:rsidRPr="009C5F22">
        <w:t xml:space="preserve"> beeld dat </w:t>
      </w:r>
      <w:r w:rsidR="003D740C" w:rsidRPr="009C5F22">
        <w:t xml:space="preserve">het loket </w:t>
      </w:r>
      <w:r w:rsidR="00124019" w:rsidRPr="009C5F22">
        <w:t>ons geeft met de werkelijkheid?</w:t>
      </w:r>
      <w:r w:rsidR="00935962" w:rsidRPr="009C5F22">
        <w:t xml:space="preserve"> </w:t>
      </w:r>
    </w:p>
    <w:p w14:paraId="7B654449" w14:textId="0FDB2B3B" w:rsidR="00352D59" w:rsidRPr="00947101" w:rsidRDefault="00AC13B3" w:rsidP="009C5F22">
      <w:r>
        <w:rPr>
          <w:noProof/>
        </w:rPr>
        <w:drawing>
          <wp:anchor distT="0" distB="0" distL="114300" distR="114300" simplePos="0" relativeHeight="251658241" behindDoc="0" locked="0" layoutInCell="1" allowOverlap="1" wp14:anchorId="71D044D3" wp14:editId="03C92877">
            <wp:simplePos x="0" y="0"/>
            <wp:positionH relativeFrom="column">
              <wp:posOffset>1390650</wp:posOffset>
            </wp:positionH>
            <wp:positionV relativeFrom="paragraph">
              <wp:posOffset>222250</wp:posOffset>
            </wp:positionV>
            <wp:extent cx="2330450" cy="4193969"/>
            <wp:effectExtent l="0" t="0" r="0" b="0"/>
            <wp:wrapThrough wrapText="bothSides">
              <wp:wrapPolygon edited="0">
                <wp:start x="0" y="0"/>
                <wp:lineTo x="0" y="21489"/>
                <wp:lineTo x="21365" y="21489"/>
                <wp:lineTo x="2136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0450" cy="4193969"/>
                    </a:xfrm>
                    <a:prstGeom prst="rect">
                      <a:avLst/>
                    </a:prstGeom>
                    <a:noFill/>
                    <a:ln>
                      <a:noFill/>
                    </a:ln>
                  </pic:spPr>
                </pic:pic>
              </a:graphicData>
            </a:graphic>
          </wp:anchor>
        </w:drawing>
      </w:r>
    </w:p>
    <w:p w14:paraId="59B5BD52" w14:textId="685450E4" w:rsidR="00C15576" w:rsidRPr="00947101" w:rsidRDefault="00C15576" w:rsidP="009C5F22">
      <w:r w:rsidRPr="00947101">
        <w:br w:type="page"/>
      </w:r>
    </w:p>
    <w:p w14:paraId="49ECA1B3" w14:textId="77777777" w:rsidR="00561641" w:rsidRDefault="00561641" w:rsidP="009C5F22">
      <w:pPr>
        <w:pStyle w:val="Titre1"/>
      </w:pPr>
      <w:bookmarkStart w:id="2" w:name="_Hlk74754670"/>
    </w:p>
    <w:p w14:paraId="4B0AF7D2" w14:textId="7B676DCF" w:rsidR="00930A1A" w:rsidRPr="00AC35C3" w:rsidRDefault="00C15576" w:rsidP="009C5F22">
      <w:pPr>
        <w:pStyle w:val="Titre1"/>
      </w:pPr>
      <w:bookmarkStart w:id="3" w:name="_Toc83045388"/>
      <w:r w:rsidRPr="00AC35C3">
        <w:t xml:space="preserve">Infofiche 2: </w:t>
      </w:r>
      <w:r w:rsidR="00C060F0" w:rsidRPr="00AC35C3">
        <w:t>Wat maakt een land rijk?</w:t>
      </w:r>
      <w:bookmarkEnd w:id="3"/>
    </w:p>
    <w:bookmarkEnd w:id="2"/>
    <w:p w14:paraId="15B9A697" w14:textId="3E935386" w:rsidR="00C060F0" w:rsidRPr="00947101" w:rsidRDefault="00042D42" w:rsidP="009C5F22">
      <w:r w:rsidRPr="00947101">
        <w:t xml:space="preserve">Vroeger werd daarvoor gekeken naar het Bruto binnenlands product (BBP). Dat is de waarde van alle geproduceerde goederen </w:t>
      </w:r>
      <w:r w:rsidR="7E70A17C" w:rsidRPr="00947101">
        <w:t>in een land</w:t>
      </w:r>
      <w:r w:rsidR="224A5D89" w:rsidRPr="00947101">
        <w:t xml:space="preserve"> in 1 jaar</w:t>
      </w:r>
      <w:r w:rsidRPr="00947101">
        <w:t xml:space="preserve">. Was dat meer dan het jaar daarvoor, dan groeide het BBP en werd het land rijker, daalde het BBP dan werd het land armer. </w:t>
      </w:r>
      <w:r w:rsidR="00FA3D7F" w:rsidRPr="00947101">
        <w:t xml:space="preserve"> </w:t>
      </w:r>
      <w:r w:rsidRPr="00947101">
        <w:t xml:space="preserve">Dat gaf een vertekend beeld tussen de landen onderling. </w:t>
      </w:r>
      <w:r w:rsidR="00D42AEB" w:rsidRPr="00947101">
        <w:t xml:space="preserve">De mensen in de arme landen consumeren namelijk veel goederen en diensten die ter plaatse, met de lage arbeidskosten van die landen, geproduceerd worden, zodat de kosten van levensonderhoud </w:t>
      </w:r>
      <w:r w:rsidR="5216DB41" w:rsidRPr="00947101">
        <w:t xml:space="preserve">er </w:t>
      </w:r>
      <w:r w:rsidR="00D42AEB" w:rsidRPr="00947101">
        <w:t xml:space="preserve">over het algemeen veel lager zijn dan in rijke landen. </w:t>
      </w:r>
      <w:r w:rsidRPr="00947101">
        <w:t>Daarom wordt er nu gebruik gemaakt van de koopkrachtpariteit (KKP). Dat is een manier om de koopkracht van twee landen te vergelijken.</w:t>
      </w:r>
      <w:r w:rsidR="00E11AFE" w:rsidRPr="00947101">
        <w:t xml:space="preserve"> </w:t>
      </w:r>
      <w:r w:rsidR="00852855" w:rsidRPr="00947101">
        <w:t>De koopkracht geeft normaal aan hoeveel een huishouden gemiddeld kan kopen</w:t>
      </w:r>
      <w:r w:rsidR="00724D3E" w:rsidRPr="00947101">
        <w:t xml:space="preserve"> met zijn inkomen</w:t>
      </w:r>
      <w:r w:rsidR="00852855" w:rsidRPr="00947101">
        <w:t xml:space="preserve">. </w:t>
      </w:r>
      <w:r w:rsidR="009D0484" w:rsidRPr="00947101">
        <w:t>In ons geval, dus op de schaal van een land,</w:t>
      </w:r>
      <w:r w:rsidR="00852855" w:rsidRPr="00947101">
        <w:t xml:space="preserve"> het</w:t>
      </w:r>
      <w:r w:rsidR="09D53186" w:rsidRPr="00947101">
        <w:t xml:space="preserve"> KKP toont aan </w:t>
      </w:r>
      <w:r w:rsidR="006C3770" w:rsidRPr="00947101">
        <w:t>hoeveel het land gemiddeld kan kopen</w:t>
      </w:r>
      <w:r w:rsidR="00854E6B" w:rsidRPr="00947101">
        <w:t xml:space="preserve"> met zijn inkomen</w:t>
      </w:r>
      <w:r w:rsidR="00A631C1" w:rsidRPr="00947101">
        <w:t>.</w:t>
      </w:r>
    </w:p>
    <w:p w14:paraId="7907B743" w14:textId="200AD411" w:rsidR="005F7244" w:rsidRPr="00324FF8" w:rsidRDefault="002A14CB" w:rsidP="009C5F22">
      <w:r w:rsidRPr="00947101">
        <w:t xml:space="preserve">Op deze </w:t>
      </w:r>
      <w:r w:rsidR="178FF243" w:rsidRPr="00947101">
        <w:t>Wikipedia-pagina</w:t>
      </w:r>
      <w:r w:rsidRPr="00947101">
        <w:t xml:space="preserve"> kunnen jullie het KKP van België opzoeken en dat vergelijken met het KKP van andere landen. </w:t>
      </w:r>
      <w:hyperlink r:id="rId13">
        <w:r w:rsidRPr="00324FF8">
          <w:rPr>
            <w:rStyle w:val="Lienhypertexte"/>
            <w:rFonts w:asciiTheme="minorHAnsi" w:hAnsiTheme="minorHAnsi"/>
          </w:rPr>
          <w:t>https://nl.wikipedia.org/wiki/Lijst_van_landen_naar_kkp_per_capita</w:t>
        </w:r>
      </w:hyperlink>
    </w:p>
    <w:p w14:paraId="34F60A06" w14:textId="4D17E216" w:rsidR="00EC571A" w:rsidRPr="00947101" w:rsidRDefault="00EC571A" w:rsidP="009C5F22">
      <w:r w:rsidRPr="00947101">
        <w:t xml:space="preserve">Een </w:t>
      </w:r>
      <w:r w:rsidR="50447516" w:rsidRPr="00947101">
        <w:t>eenvoudige en</w:t>
      </w:r>
      <w:r w:rsidRPr="00947101">
        <w:t xml:space="preserve"> populaire methode om deze vergelijking toe te passen is de Big Mac-index, gelanceerd door het weekblad The Economist in 1986. Hierbij wordt </w:t>
      </w:r>
      <w:r w:rsidR="009E2194" w:rsidRPr="00947101">
        <w:t>gekeken</w:t>
      </w:r>
      <w:r w:rsidRPr="00947101">
        <w:t xml:space="preserve"> hoeveel een Big Mac kost in een land en die prijs wordt vergeleken met de prijs in andere landen</w:t>
      </w:r>
      <w:r w:rsidR="479AAF73" w:rsidRPr="00947101">
        <w:t xml:space="preserve"> (uiteraard vergelijken ze in eenzelfde munt, bijvoorbeeld de dollar of de euro)</w:t>
      </w:r>
      <w:r w:rsidRPr="00947101">
        <w:t xml:space="preserve">. De </w:t>
      </w:r>
      <w:r w:rsidR="5FBA19CF" w:rsidRPr="00947101">
        <w:t xml:space="preserve">reden waarom deze prijs gebruikt wordt, </w:t>
      </w:r>
      <w:r w:rsidRPr="00947101">
        <w:t>is dat een Big Mac een soort 'mandje' van producten is (vlees, brood, sla, maar ook arbeid en elektriciteit)</w:t>
      </w:r>
      <w:r w:rsidR="00102B7C" w:rsidRPr="00947101">
        <w:t xml:space="preserve"> </w:t>
      </w:r>
      <w:r w:rsidR="07EDFD0E" w:rsidRPr="00947101">
        <w:t xml:space="preserve">en dus </w:t>
      </w:r>
      <w:r w:rsidRPr="00947101">
        <w:t xml:space="preserve">een </w:t>
      </w:r>
      <w:r w:rsidR="19619CF1" w:rsidRPr="00947101">
        <w:t xml:space="preserve">goed zicht geeft op het </w:t>
      </w:r>
      <w:r w:rsidRPr="00947101">
        <w:t xml:space="preserve">prijsniveau </w:t>
      </w:r>
      <w:r w:rsidR="291FBC97" w:rsidRPr="00947101">
        <w:t>in een land</w:t>
      </w:r>
      <w:r w:rsidRPr="00947101">
        <w:t>.</w:t>
      </w:r>
    </w:p>
    <w:p w14:paraId="19BD5309" w14:textId="5623E9B3" w:rsidR="00EE397A" w:rsidRPr="00947101" w:rsidRDefault="004F62B4" w:rsidP="009C5F22">
      <w:r w:rsidRPr="00947101">
        <w:t>Met</w:t>
      </w:r>
      <w:r w:rsidR="00EC571A" w:rsidRPr="00947101">
        <w:t xml:space="preserve"> de </w:t>
      </w:r>
      <w:r w:rsidRPr="00947101">
        <w:t>link hieronder</w:t>
      </w:r>
      <w:r w:rsidR="00EC571A" w:rsidRPr="00947101">
        <w:t xml:space="preserve"> vind</w:t>
      </w:r>
      <w:r w:rsidR="00262402" w:rsidRPr="00947101">
        <w:t>en jullie</w:t>
      </w:r>
      <w:r w:rsidR="00EC571A" w:rsidRPr="00947101">
        <w:t xml:space="preserve"> de meest recente Big Ma</w:t>
      </w:r>
      <w:r w:rsidR="3EFAE536" w:rsidRPr="00947101">
        <w:t>c</w:t>
      </w:r>
      <w:r w:rsidR="00EC571A" w:rsidRPr="00947101">
        <w:t xml:space="preserve">-index van tal van landen, waaronder België. Als je </w:t>
      </w:r>
      <w:r w:rsidR="00363A38" w:rsidRPr="00947101">
        <w:t>meer wil weten over</w:t>
      </w:r>
      <w:r w:rsidR="00EC571A" w:rsidRPr="00947101">
        <w:t xml:space="preserve"> de inflatie</w:t>
      </w:r>
      <w:r w:rsidR="006A19D6" w:rsidRPr="00947101">
        <w:t xml:space="preserve"> </w:t>
      </w:r>
      <w:r w:rsidR="00EC571A" w:rsidRPr="00947101">
        <w:t xml:space="preserve">van het land, petroleumprijs en de prijs van tal van producten, </w:t>
      </w:r>
      <w:r w:rsidR="004F55C8" w:rsidRPr="00947101">
        <w:t>klik</w:t>
      </w:r>
      <w:r w:rsidR="00EC571A" w:rsidRPr="00947101">
        <w:t xml:space="preserve"> dan op het land zelf en </w:t>
      </w:r>
      <w:r w:rsidR="004F55C8" w:rsidRPr="00947101">
        <w:t>je ziet</w:t>
      </w:r>
      <w:r w:rsidR="00EC571A" w:rsidRPr="00947101">
        <w:t xml:space="preserve"> deze extra info. </w:t>
      </w:r>
    </w:p>
    <w:p w14:paraId="6FBF239F" w14:textId="768F45C0" w:rsidR="00EE397A" w:rsidRPr="00947101" w:rsidRDefault="00EE397A" w:rsidP="009C5F22">
      <w:r w:rsidRPr="00947101">
        <w:t>Inflatie is een algemene stijging van de prijzen van goederen en diensten</w:t>
      </w:r>
      <w:r w:rsidR="003627E7" w:rsidRPr="00947101">
        <w:t>.</w:t>
      </w:r>
      <w:r w:rsidRPr="00947101">
        <w:t xml:space="preserve"> </w:t>
      </w:r>
      <w:r w:rsidR="003627E7" w:rsidRPr="00947101">
        <w:t>D</w:t>
      </w:r>
      <w:r w:rsidRPr="00947101">
        <w:t>at betekent dat je vandaag minder kunt kopen voor 1 euro dan gisteren. Met andere woorden: door inflatie wordt de munt in de loop van de tijd minder waard.</w:t>
      </w:r>
    </w:p>
    <w:p w14:paraId="381DC431" w14:textId="64BDC700" w:rsidR="002A14CB" w:rsidRPr="00947101" w:rsidRDefault="08722F30" w:rsidP="009C5F22">
      <w:r w:rsidRPr="00947101">
        <w:t xml:space="preserve">Je kan </w:t>
      </w:r>
      <w:r w:rsidR="76E39902" w:rsidRPr="00947101">
        <w:t xml:space="preserve">door de Big Mac-index </w:t>
      </w:r>
      <w:r w:rsidRPr="00947101">
        <w:t xml:space="preserve">de prijzen in de verschillende landen op </w:t>
      </w:r>
      <w:r w:rsidR="77BD6625" w:rsidRPr="00947101">
        <w:t>een objectieve</w:t>
      </w:r>
      <w:r w:rsidR="00EC571A" w:rsidRPr="00947101">
        <w:t xml:space="preserve"> </w:t>
      </w:r>
      <w:r w:rsidR="1111F96D" w:rsidRPr="00947101">
        <w:t>vergelijken</w:t>
      </w:r>
      <w:r w:rsidR="00EC571A" w:rsidRPr="00947101">
        <w:t>.</w:t>
      </w:r>
    </w:p>
    <w:p w14:paraId="70B13963" w14:textId="5736738B" w:rsidR="00B267DD" w:rsidRPr="00947101" w:rsidRDefault="00E66532" w:rsidP="009C5F22">
      <w:pPr>
        <w:rPr>
          <w:rFonts w:asciiTheme="minorHAnsi" w:hAnsiTheme="minorHAnsi"/>
        </w:rPr>
      </w:pPr>
      <w:hyperlink r:id="rId14" w:history="1">
        <w:r w:rsidR="00B267DD" w:rsidRPr="00947101">
          <w:rPr>
            <w:rStyle w:val="Lienhypertexte"/>
            <w:rFonts w:asciiTheme="minorHAnsi" w:hAnsiTheme="minorHAnsi"/>
          </w:rPr>
          <w:t>https://www.eenhuisinhetbuitenland.nl/c-3724510/koopkracht-per-land-op-basis-van-big-mac-index</w:t>
        </w:r>
      </w:hyperlink>
    </w:p>
    <w:p w14:paraId="2125A3FD" w14:textId="3DDD7352" w:rsidR="007908A9" w:rsidRPr="00947101" w:rsidRDefault="007908A9" w:rsidP="009C5F22">
      <w:r w:rsidRPr="00947101">
        <w:br w:type="page"/>
      </w:r>
    </w:p>
    <w:p w14:paraId="7D428370" w14:textId="77777777" w:rsidR="00B838A5" w:rsidRDefault="00B838A5" w:rsidP="009C5F22">
      <w:pPr>
        <w:pStyle w:val="Titre1"/>
      </w:pPr>
      <w:bookmarkStart w:id="4" w:name="_Hlk74754983"/>
    </w:p>
    <w:p w14:paraId="7A0DCBEC" w14:textId="548B40D1" w:rsidR="007908A9" w:rsidRPr="00B838A5" w:rsidRDefault="007908A9" w:rsidP="009C5F22">
      <w:pPr>
        <w:pStyle w:val="Titre1"/>
      </w:pPr>
      <w:bookmarkStart w:id="5" w:name="_Toc83045389"/>
      <w:r w:rsidRPr="00B838A5">
        <w:t xml:space="preserve">Infofiche 3: </w:t>
      </w:r>
      <w:r w:rsidR="00D24D8C" w:rsidRPr="00B838A5">
        <w:t>De verdeling van rijkdom in een land</w:t>
      </w:r>
      <w:bookmarkEnd w:id="5"/>
    </w:p>
    <w:bookmarkEnd w:id="4"/>
    <w:p w14:paraId="739DE455" w14:textId="73398C63" w:rsidR="00B267DD" w:rsidRPr="00947101" w:rsidRDefault="007A32CB" w:rsidP="009C5F22">
      <w:r w:rsidRPr="00947101">
        <w:t>Er is dus ongelijkheid in rijkdom tussen landen</w:t>
      </w:r>
      <w:r w:rsidR="005D3063" w:rsidRPr="00947101">
        <w:t>,</w:t>
      </w:r>
      <w:r w:rsidRPr="00947101">
        <w:t xml:space="preserve"> maar er is ook ongelijkheid van rijkdom binnen een land. Om deze te meten gebruiken we </w:t>
      </w:r>
      <w:r w:rsidR="641B715F" w:rsidRPr="00947101">
        <w:t xml:space="preserve">het </w:t>
      </w:r>
      <w:r w:rsidRPr="00947101">
        <w:t>Gini-coëfficiënt. Dat is een getal tussen nul en één (soms ook tot 100</w:t>
      </w:r>
      <w:r w:rsidR="4C224A2D" w:rsidRPr="00947101">
        <w:t>) waarvoor</w:t>
      </w:r>
      <w:r w:rsidRPr="00947101">
        <w:t xml:space="preserve"> de nul voor totale gelijkheid</w:t>
      </w:r>
      <w:r w:rsidR="5FAFA2FB" w:rsidRPr="00947101">
        <w:t xml:space="preserve"> staat</w:t>
      </w:r>
      <w:r w:rsidR="011E1AFB" w:rsidRPr="00947101">
        <w:t xml:space="preserve"> (</w:t>
      </w:r>
      <w:r w:rsidRPr="00947101">
        <w:t>iedereen verdient evenveel</w:t>
      </w:r>
      <w:r w:rsidR="5EFEF80F" w:rsidRPr="00947101">
        <w:t>)</w:t>
      </w:r>
      <w:r w:rsidRPr="00947101">
        <w:t xml:space="preserve"> en de één voor </w:t>
      </w:r>
      <w:r w:rsidR="4B4B103A" w:rsidRPr="00947101">
        <w:t xml:space="preserve">totale </w:t>
      </w:r>
      <w:r w:rsidR="5156F370" w:rsidRPr="00947101">
        <w:t>ongelijkheid</w:t>
      </w:r>
      <w:r w:rsidR="3B996DC8" w:rsidRPr="00947101">
        <w:t xml:space="preserve"> </w:t>
      </w:r>
      <w:r w:rsidR="5156F370" w:rsidRPr="00947101">
        <w:t>staat</w:t>
      </w:r>
      <w:r w:rsidR="4AE9BC9A" w:rsidRPr="00947101">
        <w:t xml:space="preserve"> (</w:t>
      </w:r>
      <w:r w:rsidRPr="00947101">
        <w:t>alle rijkdom is in de handen van één persoon</w:t>
      </w:r>
      <w:r w:rsidR="39D30042" w:rsidRPr="00947101">
        <w:t>)</w:t>
      </w:r>
      <w:r w:rsidR="63DD7E92" w:rsidRPr="00947101">
        <w:t>.</w:t>
      </w:r>
      <w:r w:rsidRPr="00947101">
        <w:t xml:space="preserve"> Beiden bestaan uiteraard niet!</w:t>
      </w:r>
    </w:p>
    <w:p w14:paraId="63A0FEF7" w14:textId="77777777" w:rsidR="00213AD4" w:rsidRPr="00947101" w:rsidRDefault="00213AD4" w:rsidP="009C5F22">
      <w:r w:rsidRPr="00947101">
        <w:t xml:space="preserve">Op deze webpagina kunnen jullie het Gini-coëfficiënt van België vergelijken met de EU én het verschil tussen de drie gewesten in België. </w:t>
      </w:r>
    </w:p>
    <w:p w14:paraId="38D11588" w14:textId="7077BB2A" w:rsidR="00213AD4" w:rsidRPr="00947101" w:rsidRDefault="00E66532" w:rsidP="009C5F22">
      <w:pPr>
        <w:rPr>
          <w:rFonts w:asciiTheme="minorHAnsi" w:hAnsiTheme="minorHAnsi"/>
        </w:rPr>
      </w:pPr>
      <w:hyperlink r:id="rId15" w:history="1">
        <w:r w:rsidR="00CC2EBA" w:rsidRPr="00947101">
          <w:rPr>
            <w:rStyle w:val="Lienhypertexte"/>
            <w:rFonts w:asciiTheme="minorHAnsi" w:hAnsiTheme="minorHAnsi"/>
          </w:rPr>
          <w:t>https://www.indicators.be/nl/i/G10_GIN/Inkomensongelijkheid%3A_Gini-index</w:t>
        </w:r>
      </w:hyperlink>
      <w:r w:rsidR="00213AD4" w:rsidRPr="00947101">
        <w:rPr>
          <w:rFonts w:asciiTheme="minorHAnsi" w:hAnsiTheme="minorHAnsi"/>
        </w:rPr>
        <w:t xml:space="preserve"> </w:t>
      </w:r>
    </w:p>
    <w:p w14:paraId="25FD5030" w14:textId="77777777" w:rsidR="00CC2EBA" w:rsidRPr="00947101" w:rsidRDefault="00CC2EBA" w:rsidP="009C5F22"/>
    <w:p w14:paraId="4833C518" w14:textId="134DA5D1" w:rsidR="00213AD4" w:rsidRPr="00947101" w:rsidRDefault="00213AD4" w:rsidP="009C5F22">
      <w:r w:rsidRPr="00947101">
        <w:t xml:space="preserve">Op deze webpagina komen er verschillende gezinnen uit één land aan het woord en wordt de ongelijkheid in één land getoond, in dit geval Frankrijk. Deze vergelijking bestaat niet voor België. </w:t>
      </w:r>
      <w:r w:rsidR="1C59C02D" w:rsidRPr="00947101">
        <w:t>J</w:t>
      </w:r>
      <w:r w:rsidR="00CC2EBA" w:rsidRPr="00947101">
        <w:t>ullie</w:t>
      </w:r>
      <w:r w:rsidRPr="00947101">
        <w:t xml:space="preserve"> kun</w:t>
      </w:r>
      <w:r w:rsidR="00CC2EBA" w:rsidRPr="00947101">
        <w:t>nen</w:t>
      </w:r>
      <w:r w:rsidRPr="00947101">
        <w:t xml:space="preserve"> deze vergelijking ook </w:t>
      </w:r>
      <w:r w:rsidR="736EFF49" w:rsidRPr="00947101">
        <w:t xml:space="preserve">bekijken </w:t>
      </w:r>
      <w:r w:rsidRPr="00947101">
        <w:t>voor Nederland</w:t>
      </w:r>
      <w:r w:rsidR="56AF346A" w:rsidRPr="00947101">
        <w:t>,</w:t>
      </w:r>
      <w:r w:rsidRPr="00947101">
        <w:t xml:space="preserve"> maar de verschillen zijn er minder groot. </w:t>
      </w:r>
      <w:r w:rsidR="00CC2EBA" w:rsidRPr="00947101">
        <w:t>H</w:t>
      </w:r>
      <w:r w:rsidRPr="00947101">
        <w:t xml:space="preserve">et is de bedoeling dat </w:t>
      </w:r>
      <w:r w:rsidR="00CC2EBA" w:rsidRPr="00947101">
        <w:t>jullie</w:t>
      </w:r>
      <w:r w:rsidRPr="00947101">
        <w:t xml:space="preserve"> het verschil in het land zelf kunnen </w:t>
      </w:r>
      <w:r w:rsidR="7A6C3159" w:rsidRPr="00947101">
        <w:t>bestuderen</w:t>
      </w:r>
      <w:r w:rsidRPr="00947101">
        <w:t>.</w:t>
      </w:r>
    </w:p>
    <w:p w14:paraId="4FBBA9E0" w14:textId="2C5D3F0E" w:rsidR="00354CFC" w:rsidRPr="00947101" w:rsidRDefault="00E66532" w:rsidP="009C5F22">
      <w:pPr>
        <w:rPr>
          <w:rFonts w:asciiTheme="minorHAnsi" w:hAnsiTheme="minorHAnsi"/>
        </w:rPr>
      </w:pPr>
      <w:hyperlink r:id="rId16" w:history="1">
        <w:r w:rsidR="00CC2EBA" w:rsidRPr="00947101">
          <w:rPr>
            <w:rStyle w:val="Lienhypertexte"/>
            <w:rFonts w:asciiTheme="minorHAnsi" w:hAnsiTheme="minorHAnsi"/>
          </w:rPr>
          <w:t>https://www.gapminder.org/dollar-street/?countries=fr</w:t>
        </w:r>
      </w:hyperlink>
    </w:p>
    <w:p w14:paraId="158765BA" w14:textId="60812D83" w:rsidR="00F40CD7" w:rsidRPr="00947101" w:rsidRDefault="00F40CD7" w:rsidP="009C5F22">
      <w:r w:rsidRPr="00947101">
        <w:br w:type="page"/>
      </w:r>
    </w:p>
    <w:p w14:paraId="33A209AF" w14:textId="77777777" w:rsidR="00375041" w:rsidRDefault="00375041" w:rsidP="009C5F22">
      <w:pPr>
        <w:pStyle w:val="Titre1"/>
      </w:pPr>
    </w:p>
    <w:p w14:paraId="56BBDE51" w14:textId="251BB957" w:rsidR="00CC2EBA" w:rsidRDefault="00F40CD7" w:rsidP="009C5F22">
      <w:pPr>
        <w:pStyle w:val="Titre1"/>
      </w:pPr>
      <w:bookmarkStart w:id="6" w:name="_Toc83045390"/>
      <w:r>
        <w:t xml:space="preserve">Infofiche </w:t>
      </w:r>
      <w:r w:rsidR="01EFB94D">
        <w:t>4:</w:t>
      </w:r>
      <w:r>
        <w:t xml:space="preserve"> De verdeling van rijkdom in België</w:t>
      </w:r>
      <w:bookmarkEnd w:id="6"/>
    </w:p>
    <w:p w14:paraId="3427E050" w14:textId="01CBA655" w:rsidR="009C4474" w:rsidRPr="00C5723D" w:rsidRDefault="009C4474" w:rsidP="009C5F22">
      <w:r w:rsidRPr="00C5723D">
        <w:t xml:space="preserve">Twee soorten belastingen hebben als belangrijkste </w:t>
      </w:r>
      <w:r w:rsidR="715E001F" w:rsidRPr="354BBE08">
        <w:t>doel om</w:t>
      </w:r>
      <w:r w:rsidRPr="00C5723D">
        <w:t xml:space="preserve"> </w:t>
      </w:r>
      <w:r w:rsidR="18799E3C" w:rsidRPr="354BBE08">
        <w:t>de</w:t>
      </w:r>
      <w:r w:rsidRPr="00C5723D">
        <w:t xml:space="preserve"> rijkdom onder de bevolking</w:t>
      </w:r>
      <w:r w:rsidR="41D0DD84" w:rsidRPr="5214D2C1">
        <w:t xml:space="preserve"> te </w:t>
      </w:r>
      <w:r w:rsidR="41D0DD84" w:rsidRPr="74812FD6">
        <w:t>herverdelen</w:t>
      </w:r>
      <w:r w:rsidRPr="00C5723D">
        <w:t>.</w:t>
      </w:r>
    </w:p>
    <w:p w14:paraId="051A6EB8" w14:textId="02C0CC31" w:rsidR="00F40CD7" w:rsidRPr="00E66532" w:rsidRDefault="00C05F29" w:rsidP="00E66532">
      <w:pPr>
        <w:pStyle w:val="Titre3"/>
      </w:pPr>
      <w:bookmarkStart w:id="7" w:name="_Toc83045391"/>
      <w:r w:rsidRPr="00E66532">
        <w:t>D</w:t>
      </w:r>
      <w:r w:rsidR="00E70A08" w:rsidRPr="00E66532">
        <w:t>e sociale zekerheid</w:t>
      </w:r>
      <w:bookmarkEnd w:id="7"/>
    </w:p>
    <w:p w14:paraId="79D9818A" w14:textId="41EEB06D" w:rsidR="00C05F29" w:rsidRPr="00324FF8" w:rsidRDefault="00B53CDE" w:rsidP="009C5F22">
      <w:r w:rsidRPr="3699A1A5">
        <w:t>D</w:t>
      </w:r>
      <w:r w:rsidR="00DD360F" w:rsidRPr="3699A1A5">
        <w:t>e sociale zekerheid in België</w:t>
      </w:r>
      <w:r w:rsidR="004617ED" w:rsidRPr="3699A1A5">
        <w:t xml:space="preserve"> is een solidariteits</w:t>
      </w:r>
      <w:r w:rsidR="41766056" w:rsidRPr="3D68D50D">
        <w:t>systeem (georganiseerd door de overheid)</w:t>
      </w:r>
      <w:r w:rsidR="004617ED" w:rsidRPr="3699A1A5">
        <w:t xml:space="preserve"> die het mogelijk maakt het inkomen te herverdelen op verschillende momenten in het leven: ziekte, verlies van werk, .... </w:t>
      </w:r>
      <w:r w:rsidR="009E20F1" w:rsidRPr="3699A1A5">
        <w:t>D</w:t>
      </w:r>
      <w:r w:rsidR="00DD360F" w:rsidRPr="3699A1A5">
        <w:t xml:space="preserve">e solidariteit van </w:t>
      </w:r>
      <w:r w:rsidR="2F86F686" w:rsidRPr="1F529B03">
        <w:t>iedereen</w:t>
      </w:r>
      <w:r w:rsidR="00DD360F" w:rsidRPr="3699A1A5">
        <w:t xml:space="preserve"> zorgt </w:t>
      </w:r>
      <w:r w:rsidR="3D76173F" w:rsidRPr="3699A1A5">
        <w:t>ervoor</w:t>
      </w:r>
      <w:r w:rsidR="00DD360F" w:rsidRPr="3699A1A5">
        <w:t xml:space="preserve"> </w:t>
      </w:r>
      <w:r w:rsidR="00BA3B13" w:rsidRPr="3699A1A5">
        <w:t xml:space="preserve">dat </w:t>
      </w:r>
      <w:r w:rsidR="00DD360F" w:rsidRPr="3699A1A5">
        <w:t xml:space="preserve">de </w:t>
      </w:r>
      <w:r w:rsidR="14B24346" w:rsidRPr="2AB53C1C">
        <w:t>gezonde</w:t>
      </w:r>
      <w:r w:rsidR="269A149B" w:rsidRPr="2AB53C1C">
        <w:t>n</w:t>
      </w:r>
      <w:r w:rsidR="00DD360F" w:rsidRPr="3699A1A5">
        <w:t xml:space="preserve"> betalen voor de zieke</w:t>
      </w:r>
      <w:r w:rsidR="07F52D6C" w:rsidRPr="3699A1A5">
        <w:t>n</w:t>
      </w:r>
      <w:r w:rsidR="00DD360F" w:rsidRPr="3699A1A5">
        <w:t>, de werknemers voor de werkloze</w:t>
      </w:r>
      <w:r w:rsidR="0B8777F2" w:rsidRPr="3699A1A5">
        <w:t>n</w:t>
      </w:r>
      <w:r w:rsidR="00DD360F" w:rsidRPr="3699A1A5">
        <w:t>, de loontrekkende</w:t>
      </w:r>
      <w:r w:rsidR="016E37D8" w:rsidRPr="3699A1A5">
        <w:t>n</w:t>
      </w:r>
      <w:r w:rsidR="00DD360F" w:rsidRPr="3699A1A5">
        <w:t xml:space="preserve"> voor de </w:t>
      </w:r>
      <w:r w:rsidR="14B24346" w:rsidRPr="2AB53C1C">
        <w:t>uitkeringsgerechtigde</w:t>
      </w:r>
      <w:r w:rsidR="64FA3EAA" w:rsidRPr="2AB53C1C">
        <w:t>n</w:t>
      </w:r>
      <w:r w:rsidR="00DD360F" w:rsidRPr="3699A1A5">
        <w:t xml:space="preserve">. </w:t>
      </w:r>
    </w:p>
    <w:p w14:paraId="6E1E8EB6" w14:textId="62C0DB5F" w:rsidR="005C5A74" w:rsidRDefault="009E20F1" w:rsidP="009C5F22">
      <w:r w:rsidRPr="3699A1A5">
        <w:t xml:space="preserve">De financiering </w:t>
      </w:r>
      <w:r w:rsidR="00055FA5" w:rsidRPr="3699A1A5">
        <w:t>van het systeem</w:t>
      </w:r>
      <w:r w:rsidR="005D7760" w:rsidRPr="3699A1A5">
        <w:t xml:space="preserve"> is een </w:t>
      </w:r>
      <w:r w:rsidR="00055FA5" w:rsidRPr="3699A1A5">
        <w:t>soort</w:t>
      </w:r>
      <w:r w:rsidR="005D7760" w:rsidRPr="3699A1A5">
        <w:t xml:space="preserve"> belasting die direct van je brutoloon afgehouden </w:t>
      </w:r>
      <w:r w:rsidR="700FD4BB" w:rsidRPr="2AB53C1C">
        <w:t>wordt</w:t>
      </w:r>
      <w:r w:rsidR="70F56E6C" w:rsidRPr="2AB53C1C">
        <w:t>.</w:t>
      </w:r>
      <w:r w:rsidR="00F97C8C">
        <w:t xml:space="preserve"> </w:t>
      </w:r>
      <w:r w:rsidR="00F97C8C" w:rsidRPr="00B464A7">
        <w:t>Het brutoloon is</w:t>
      </w:r>
      <w:r w:rsidR="00A5684E">
        <w:t xml:space="preserve"> </w:t>
      </w:r>
      <w:r w:rsidR="00F97C8C" w:rsidRPr="00B464A7">
        <w:t xml:space="preserve">het loon dat de werknemer verdient bij zijn werkgever. Van </w:t>
      </w:r>
      <w:r w:rsidR="3105CDFF" w:rsidRPr="2AB53C1C">
        <w:t>het brutoloon</w:t>
      </w:r>
      <w:r w:rsidR="00F97C8C" w:rsidRPr="00B464A7">
        <w:t xml:space="preserve"> worden </w:t>
      </w:r>
      <w:r w:rsidR="404DEB06" w:rsidRPr="2AB53C1C">
        <w:t xml:space="preserve">de </w:t>
      </w:r>
      <w:r w:rsidR="00F97C8C" w:rsidRPr="00B464A7">
        <w:t xml:space="preserve">sociale </w:t>
      </w:r>
      <w:r w:rsidR="0A59FBD6" w:rsidRPr="2AB53C1C">
        <w:t xml:space="preserve">bijdragen </w:t>
      </w:r>
      <w:r w:rsidR="00F97C8C" w:rsidRPr="00B464A7">
        <w:t>(in België RSZ</w:t>
      </w:r>
      <w:r w:rsidR="00A61A50">
        <w:t>-bijdrage</w:t>
      </w:r>
      <w:r w:rsidR="00F97C8C" w:rsidRPr="00B464A7">
        <w:t xml:space="preserve"> genoemd) en belastingen ingehouden</w:t>
      </w:r>
      <w:r w:rsidR="6365B370" w:rsidRPr="2AB53C1C">
        <w:t xml:space="preserve"> (dit geld krijg je dus niet op je rekening gestort)</w:t>
      </w:r>
      <w:r w:rsidR="3BAD98E9" w:rsidRPr="2AB53C1C">
        <w:t>,</w:t>
      </w:r>
      <w:r w:rsidR="00F97C8C" w:rsidRPr="00B464A7">
        <w:t xml:space="preserve"> wat </w:t>
      </w:r>
      <w:r w:rsidR="640CD5FF" w:rsidRPr="2AB53C1C">
        <w:t xml:space="preserve">overblijft is </w:t>
      </w:r>
      <w:r w:rsidR="00F97C8C" w:rsidRPr="00B464A7">
        <w:t>het nettoloon.</w:t>
      </w:r>
      <w:r w:rsidR="00E71E29" w:rsidRPr="3699A1A5">
        <w:t xml:space="preserve"> </w:t>
      </w:r>
      <w:r w:rsidR="004437C5" w:rsidRPr="3699A1A5">
        <w:t xml:space="preserve"> </w:t>
      </w:r>
    </w:p>
    <w:p w14:paraId="1CC8BEA7" w14:textId="30BB1037" w:rsidR="003345DE" w:rsidRPr="00324FF8" w:rsidRDefault="00633D59" w:rsidP="009C5F22">
      <w:r w:rsidRPr="3699A1A5">
        <w:t xml:space="preserve">Deze belasting is verplicht. Doordat iedereen </w:t>
      </w:r>
      <w:r w:rsidR="319C10A7" w:rsidRPr="2AB53C1C">
        <w:t>hieraan bijdraagt</w:t>
      </w:r>
      <w:r w:rsidR="003345DE" w:rsidRPr="3699A1A5">
        <w:t xml:space="preserve"> spreken we van solidariteit.</w:t>
      </w:r>
    </w:p>
    <w:p w14:paraId="1A1691C0" w14:textId="56F88B87" w:rsidR="00993476" w:rsidRPr="00324FF8" w:rsidRDefault="00FB281D" w:rsidP="009C5F22">
      <w:r w:rsidRPr="3699A1A5">
        <w:t xml:space="preserve">Het bedrag dat je moet betalen is niet voor iedereen gelijk. </w:t>
      </w:r>
      <w:r w:rsidR="00A60A42" w:rsidRPr="3699A1A5">
        <w:t xml:space="preserve">Er wordt voor iedereen wel </w:t>
      </w:r>
      <w:r w:rsidR="002C7E12" w:rsidRPr="3699A1A5">
        <w:t>13,07% van het brutoloon afgehouden</w:t>
      </w:r>
      <w:r w:rsidR="03E89AD8" w:rsidRPr="3699A1A5">
        <w:t>,</w:t>
      </w:r>
      <w:r w:rsidR="002C7E12" w:rsidRPr="3699A1A5">
        <w:t xml:space="preserve"> maar </w:t>
      </w:r>
      <w:r w:rsidR="023CF090" w:rsidRPr="3699A1A5">
        <w:t xml:space="preserve">het </w:t>
      </w:r>
      <w:r w:rsidR="002C7E12" w:rsidRPr="3699A1A5">
        <w:t>brutoloon is niet bij iedereen gelijk</w:t>
      </w:r>
      <w:r w:rsidR="000C2233" w:rsidRPr="3699A1A5">
        <w:t>. Werknemers met een hoger inkomen, dragen</w:t>
      </w:r>
      <w:r w:rsidR="00993476" w:rsidRPr="3699A1A5">
        <w:t xml:space="preserve"> </w:t>
      </w:r>
      <w:r w:rsidR="712E4C87" w:rsidRPr="2AB53C1C">
        <w:t>dus</w:t>
      </w:r>
      <w:r w:rsidR="000C2233" w:rsidRPr="3699A1A5">
        <w:t xml:space="preserve"> </w:t>
      </w:r>
      <w:r w:rsidR="00993476" w:rsidRPr="3699A1A5">
        <w:t>meer bij dan de werknemers met een lager inkomen.</w:t>
      </w:r>
    </w:p>
    <w:p w14:paraId="2AC182B7" w14:textId="5C813F27" w:rsidR="00774F4D" w:rsidRPr="00324FF8" w:rsidRDefault="004437C5" w:rsidP="009C5F22">
      <w:r w:rsidRPr="3699A1A5">
        <w:t>RSZ staat voor rijksdienst voor sociale zekerheid. Deze instelling beheert de</w:t>
      </w:r>
      <w:r w:rsidR="6EF6EF59" w:rsidRPr="3699A1A5">
        <w:t>ze</w:t>
      </w:r>
      <w:r w:rsidRPr="3699A1A5">
        <w:t xml:space="preserve"> </w:t>
      </w:r>
      <w:r w:rsidR="002C16FB" w:rsidRPr="3699A1A5">
        <w:t xml:space="preserve">belastingen. </w:t>
      </w:r>
      <w:r w:rsidR="009930EB" w:rsidRPr="3699A1A5">
        <w:t xml:space="preserve">Maar wat doet </w:t>
      </w:r>
      <w:r w:rsidR="00F10828" w:rsidRPr="3699A1A5">
        <w:t xml:space="preserve">de RSZ met deze </w:t>
      </w:r>
      <w:r w:rsidR="5EBA7FCB" w:rsidRPr="2AB53C1C">
        <w:t>inkomsten</w:t>
      </w:r>
      <w:r w:rsidR="01E916AF" w:rsidRPr="2AB53C1C">
        <w:t>?</w:t>
      </w:r>
      <w:r w:rsidR="00774F4D" w:rsidRPr="3699A1A5">
        <w:t xml:space="preserve"> </w:t>
      </w:r>
      <w:r w:rsidR="53275A0D" w:rsidRPr="2AB53C1C">
        <w:t>A</w:t>
      </w:r>
      <w:r w:rsidR="015B4EF9" w:rsidRPr="2AB53C1C">
        <w:t>rbeiders</w:t>
      </w:r>
      <w:r w:rsidR="00774F4D" w:rsidRPr="3699A1A5">
        <w:t xml:space="preserve"> en bedienden krijgen een vervangingsinkomen wanneer ze:</w:t>
      </w:r>
    </w:p>
    <w:p w14:paraId="316BF47E" w14:textId="77777777" w:rsidR="00732E68" w:rsidRPr="00324FF8" w:rsidRDefault="00732E68" w:rsidP="009C5F22">
      <w:pPr>
        <w:pStyle w:val="Opsomming"/>
      </w:pPr>
      <w:proofErr w:type="spellStart"/>
      <w:r w:rsidRPr="00324FF8">
        <w:t>een</w:t>
      </w:r>
      <w:proofErr w:type="spellEnd"/>
      <w:r w:rsidRPr="00324FF8">
        <w:t xml:space="preserve"> </w:t>
      </w:r>
      <w:proofErr w:type="spellStart"/>
      <w:r w:rsidRPr="00324FF8">
        <w:t>beroepsziekte</w:t>
      </w:r>
      <w:proofErr w:type="spellEnd"/>
      <w:r w:rsidRPr="00324FF8">
        <w:t xml:space="preserve"> </w:t>
      </w:r>
      <w:proofErr w:type="spellStart"/>
      <w:r w:rsidRPr="00324FF8">
        <w:t>krijgen</w:t>
      </w:r>
      <w:proofErr w:type="spellEnd"/>
    </w:p>
    <w:p w14:paraId="158F5487" w14:textId="77777777" w:rsidR="00732E68" w:rsidRPr="00324FF8" w:rsidRDefault="00732E68" w:rsidP="009C5F22">
      <w:pPr>
        <w:pStyle w:val="Opsomming"/>
      </w:pPr>
      <w:r w:rsidRPr="00324FF8">
        <w:t xml:space="preserve">op </w:t>
      </w:r>
      <w:proofErr w:type="spellStart"/>
      <w:r w:rsidRPr="00324FF8">
        <w:t>pensioen</w:t>
      </w:r>
      <w:proofErr w:type="spellEnd"/>
      <w:r w:rsidRPr="00324FF8">
        <w:t xml:space="preserve"> </w:t>
      </w:r>
      <w:proofErr w:type="spellStart"/>
      <w:r w:rsidRPr="00324FF8">
        <w:t>gaan</w:t>
      </w:r>
      <w:proofErr w:type="spellEnd"/>
    </w:p>
    <w:p w14:paraId="36AA6ED9" w14:textId="77777777" w:rsidR="00732E68" w:rsidRPr="00324FF8" w:rsidRDefault="00732E68" w:rsidP="009C5F22">
      <w:pPr>
        <w:pStyle w:val="Opsomming"/>
      </w:pPr>
      <w:proofErr w:type="spellStart"/>
      <w:r w:rsidRPr="00324FF8">
        <w:t>werkloos</w:t>
      </w:r>
      <w:proofErr w:type="spellEnd"/>
      <w:r w:rsidRPr="00324FF8">
        <w:t xml:space="preserve"> </w:t>
      </w:r>
      <w:proofErr w:type="spellStart"/>
      <w:r w:rsidRPr="00324FF8">
        <w:t>worden</w:t>
      </w:r>
      <w:proofErr w:type="spellEnd"/>
    </w:p>
    <w:p w14:paraId="436B5053" w14:textId="77777777" w:rsidR="00732E68" w:rsidRPr="00324FF8" w:rsidRDefault="00732E68" w:rsidP="009C5F22">
      <w:pPr>
        <w:pStyle w:val="Opsomming"/>
      </w:pPr>
      <w:proofErr w:type="spellStart"/>
      <w:r w:rsidRPr="2AB53C1C">
        <w:t>ziek</w:t>
      </w:r>
      <w:proofErr w:type="spellEnd"/>
      <w:r w:rsidRPr="2AB53C1C">
        <w:t xml:space="preserve"> </w:t>
      </w:r>
      <w:proofErr w:type="spellStart"/>
      <w:r w:rsidRPr="2AB53C1C">
        <w:t>zijn</w:t>
      </w:r>
      <w:proofErr w:type="spellEnd"/>
    </w:p>
    <w:p w14:paraId="1463974A" w14:textId="25872AFC" w:rsidR="00FA006C" w:rsidRPr="00324FF8" w:rsidRDefault="00CE15AC" w:rsidP="009C5F22">
      <w:r w:rsidRPr="3699A1A5">
        <w:t>O</w:t>
      </w:r>
      <w:r w:rsidR="000A0D2E" w:rsidRPr="3699A1A5">
        <w:t xml:space="preserve">ok de verzekering van de gezondheidszorg wordt door het RSZ </w:t>
      </w:r>
      <w:r w:rsidRPr="3699A1A5">
        <w:t xml:space="preserve">gesteund. </w:t>
      </w:r>
      <w:r w:rsidR="00C3463E" w:rsidRPr="3699A1A5">
        <w:t>Je betaalt zelf een bijdrage aan het ziekenfonds van jou</w:t>
      </w:r>
      <w:r w:rsidR="25EC8536" w:rsidRPr="3699A1A5">
        <w:t>w</w:t>
      </w:r>
      <w:r w:rsidR="00C3463E" w:rsidRPr="3699A1A5">
        <w:t xml:space="preserve"> keuze</w:t>
      </w:r>
      <w:r w:rsidR="53101ADE" w:rsidRPr="3699A1A5">
        <w:t>,</w:t>
      </w:r>
      <w:r w:rsidR="00631DE9" w:rsidRPr="3699A1A5">
        <w:t xml:space="preserve"> maar elk ziekenfonds krijgt nog een </w:t>
      </w:r>
      <w:r w:rsidR="00CD3C8B" w:rsidRPr="3699A1A5">
        <w:t>aanvullende bijdrage van RSZ.</w:t>
      </w:r>
    </w:p>
    <w:p w14:paraId="24458B95" w14:textId="192645D3" w:rsidR="00E97F7F" w:rsidRPr="00324FF8" w:rsidRDefault="00CD3C8B" w:rsidP="009C5F22">
      <w:r w:rsidRPr="3699A1A5">
        <w:t xml:space="preserve">En tenslotte betaalt het RSZ </w:t>
      </w:r>
      <w:r w:rsidR="14D82625" w:rsidRPr="3699A1A5">
        <w:t xml:space="preserve">het kindergeld </w:t>
      </w:r>
      <w:r w:rsidR="00E839F7" w:rsidRPr="3699A1A5">
        <w:t>uit.</w:t>
      </w:r>
    </w:p>
    <w:p w14:paraId="69A1029A" w14:textId="6C3646D3" w:rsidR="00C72344" w:rsidRPr="00324FF8" w:rsidRDefault="005750AF" w:rsidP="00E66532">
      <w:pPr>
        <w:pStyle w:val="Titre3"/>
      </w:pPr>
      <w:bookmarkStart w:id="8" w:name="_Toc83045392"/>
      <w:r w:rsidRPr="00324FF8">
        <w:t>D</w:t>
      </w:r>
      <w:r w:rsidR="00C72344" w:rsidRPr="00324FF8">
        <w:t xml:space="preserve">e </w:t>
      </w:r>
      <w:proofErr w:type="spellStart"/>
      <w:r w:rsidR="00C72344" w:rsidRPr="00324FF8">
        <w:t>erf</w:t>
      </w:r>
      <w:r w:rsidR="00DB4913" w:rsidRPr="00324FF8">
        <w:t>belasting</w:t>
      </w:r>
      <w:bookmarkEnd w:id="8"/>
      <w:proofErr w:type="spellEnd"/>
    </w:p>
    <w:p w14:paraId="2AD53B21" w14:textId="2B9D36DC" w:rsidR="00F06FB9" w:rsidRPr="00F72E8B" w:rsidRDefault="00F06FB9" w:rsidP="009C5F22">
      <w:r w:rsidRPr="00947101">
        <w:t xml:space="preserve">Ook hier wordt van het </w:t>
      </w:r>
      <w:r w:rsidR="5CC97922" w:rsidRPr="00947101">
        <w:t>herverdelings</w:t>
      </w:r>
      <w:r w:rsidR="129BD316" w:rsidRPr="00947101">
        <w:t>principe</w:t>
      </w:r>
      <w:r w:rsidRPr="00947101">
        <w:t xml:space="preserve"> uitgegaan: rijke families laten grote sommen na en daar worden de erfgenamen op belast. </w:t>
      </w:r>
      <w:r w:rsidRPr="00F72E8B">
        <w:t>Deze belasting komt ten goede aan de volledige bevolking want ze gaat naar de gemeenschap.</w:t>
      </w:r>
    </w:p>
    <w:p w14:paraId="146B4B5C" w14:textId="2A95C2DA" w:rsidR="00A15702" w:rsidRPr="00324FF8" w:rsidRDefault="007458F6" w:rsidP="009C5F22">
      <w:r w:rsidRPr="2AB53C1C">
        <w:t>De erfbelasting wordt berekend volgens verschillende tarieven, die afhankelijk zijn van de verwantschap met de overledene en de omvang van de erfenis.</w:t>
      </w:r>
      <w:r w:rsidR="000A6BB9" w:rsidRPr="2AB53C1C">
        <w:t xml:space="preserve"> Hoe dichter </w:t>
      </w:r>
      <w:r w:rsidR="6C7BB983" w:rsidRPr="2AB53C1C">
        <w:t>je</w:t>
      </w:r>
      <w:r w:rsidR="000A6BB9" w:rsidRPr="2AB53C1C">
        <w:t xml:space="preserve"> familieband met de overledene, hoe minder belasting</w:t>
      </w:r>
      <w:r w:rsidR="4F18B032" w:rsidRPr="2AB53C1C">
        <w:t xml:space="preserve"> je betaalt als je erft</w:t>
      </w:r>
      <w:r w:rsidR="2CB034D9" w:rsidRPr="2AB53C1C">
        <w:t>.</w:t>
      </w:r>
      <w:r w:rsidR="000A6BB9" w:rsidRPr="2AB53C1C">
        <w:t xml:space="preserve"> Hoe hoger het bedrag</w:t>
      </w:r>
      <w:r w:rsidR="7BC2C71D" w:rsidRPr="2AB53C1C">
        <w:t xml:space="preserve"> je </w:t>
      </w:r>
      <w:r w:rsidR="7BC2C71D" w:rsidRPr="2AB53C1C">
        <w:lastRenderedPageBreak/>
        <w:t>erft</w:t>
      </w:r>
      <w:r w:rsidR="000A6BB9" w:rsidRPr="2AB53C1C">
        <w:t>, hoe hoger de belasting</w:t>
      </w:r>
      <w:r w:rsidR="5868FF7F" w:rsidRPr="2AB53C1C">
        <w:t xml:space="preserve"> je betaalt</w:t>
      </w:r>
      <w:r w:rsidR="2CB034D9" w:rsidRPr="2AB53C1C">
        <w:t>.</w:t>
      </w:r>
      <w:r w:rsidR="000A6BB9" w:rsidRPr="2AB53C1C">
        <w:t xml:space="preserve"> </w:t>
      </w:r>
      <w:r w:rsidR="00F626CA" w:rsidRPr="2AB53C1C">
        <w:t xml:space="preserve">Hieronder zie je de tarieven </w:t>
      </w:r>
      <w:r w:rsidR="1348D3C8" w:rsidRPr="2AB53C1C">
        <w:t xml:space="preserve">die gelden </w:t>
      </w:r>
      <w:r w:rsidR="00F626CA" w:rsidRPr="2AB53C1C">
        <w:t xml:space="preserve">voor de </w:t>
      </w:r>
      <w:r w:rsidR="00FD3158" w:rsidRPr="2AB53C1C">
        <w:t xml:space="preserve">familie in rechte lijn. </w:t>
      </w:r>
      <w:r w:rsidR="00A246AE" w:rsidRPr="2AB53C1C">
        <w:t>Dat is de familie die rechtstreeks van de overledene afstamt: kinderen</w:t>
      </w:r>
      <w:r w:rsidR="007918CD" w:rsidRPr="2AB53C1C">
        <w:t xml:space="preserve">, adoptiekinderen en onder voorwaarden stiefkinderen </w:t>
      </w:r>
      <w:r w:rsidR="01FD60B3" w:rsidRPr="2AB53C1C">
        <w:t>(</w:t>
      </w:r>
      <w:r w:rsidR="18CD9B24" w:rsidRPr="2AB53C1C">
        <w:t>dit laatste gebeurt</w:t>
      </w:r>
      <w:r w:rsidR="00256DC4" w:rsidRPr="2AB53C1C">
        <w:t xml:space="preserve"> niet automatisch</w:t>
      </w:r>
      <w:r w:rsidR="38759C77" w:rsidRPr="2AB53C1C">
        <w:t>,</w:t>
      </w:r>
      <w:r w:rsidR="00256DC4" w:rsidRPr="2AB53C1C">
        <w:t xml:space="preserve"> </w:t>
      </w:r>
      <w:r w:rsidR="210A60E0" w:rsidRPr="2AB53C1C">
        <w:t xml:space="preserve">het </w:t>
      </w:r>
      <w:r w:rsidR="00256DC4" w:rsidRPr="2AB53C1C">
        <w:t xml:space="preserve">moet opgenomen zijn in een testament). </w:t>
      </w:r>
      <w:r w:rsidR="262EE144" w:rsidRPr="18ED7993">
        <w:t xml:space="preserve">De partner van de </w:t>
      </w:r>
      <w:r w:rsidR="262EE144" w:rsidRPr="22DA1D11">
        <w:t xml:space="preserve">overledene wordt ook </w:t>
      </w:r>
      <w:r w:rsidR="262EE144" w:rsidRPr="669A179C">
        <w:t xml:space="preserve">aan de </w:t>
      </w:r>
      <w:r w:rsidR="262EE144" w:rsidRPr="571EB7E0">
        <w:t>hand van deze</w:t>
      </w:r>
      <w:r w:rsidR="262EE144" w:rsidRPr="48B4A32F">
        <w:t xml:space="preserve"> </w:t>
      </w:r>
      <w:r w:rsidR="262EE144" w:rsidRPr="719EF691">
        <w:t>tarieven</w:t>
      </w:r>
      <w:r w:rsidR="262EE144" w:rsidRPr="48B4A32F">
        <w:t xml:space="preserve"> belast.</w:t>
      </w:r>
    </w:p>
    <w:p w14:paraId="352169C6" w14:textId="4D53866A" w:rsidR="008327A7" w:rsidRPr="00324FF8" w:rsidRDefault="007918CD" w:rsidP="009C5F22">
      <w:r w:rsidRPr="00324FF8">
        <w:t xml:space="preserve"> </w:t>
      </w:r>
      <w:r w:rsidR="008327A7" w:rsidRPr="00324FF8">
        <w:t>Schijf in euro</w:t>
      </w:r>
      <w:r w:rsidR="008327A7" w:rsidRPr="00324FF8">
        <w:tab/>
      </w:r>
      <w:r w:rsidRPr="00324FF8">
        <w:tab/>
      </w:r>
      <w:r w:rsidRPr="00324FF8">
        <w:tab/>
      </w:r>
      <w:r w:rsidRPr="00324FF8">
        <w:tab/>
      </w:r>
      <w:r w:rsidRPr="00324FF8">
        <w:tab/>
      </w:r>
      <w:r w:rsidRPr="00324FF8">
        <w:tab/>
      </w:r>
      <w:r w:rsidR="05E5888A" w:rsidRPr="00324FF8">
        <w:t>Percentage</w:t>
      </w:r>
      <w:r w:rsidR="00517436" w:rsidRPr="00324FF8">
        <w:t xml:space="preserve"> belasting</w:t>
      </w:r>
    </w:p>
    <w:tbl>
      <w:tblPr>
        <w:tblStyle w:val="Grilledutableau"/>
        <w:tblW w:w="0" w:type="auto"/>
        <w:tblLook w:val="04A0" w:firstRow="1" w:lastRow="0" w:firstColumn="1" w:lastColumn="0" w:noHBand="0" w:noVBand="1"/>
      </w:tblPr>
      <w:tblGrid>
        <w:gridCol w:w="4508"/>
        <w:gridCol w:w="4508"/>
      </w:tblGrid>
      <w:tr w:rsidR="008327A7" w:rsidRPr="00324FF8" w14:paraId="28AB044B" w14:textId="77777777" w:rsidTr="008327A7">
        <w:tc>
          <w:tcPr>
            <w:tcW w:w="4508" w:type="dxa"/>
          </w:tcPr>
          <w:p w14:paraId="0C617B54" w14:textId="3FBC024D" w:rsidR="008327A7" w:rsidRPr="00324FF8" w:rsidRDefault="008327A7" w:rsidP="009C5F22">
            <w:r w:rsidRPr="00324FF8">
              <w:t>vanaf 0.01 tot en met 50.000</w:t>
            </w:r>
            <w:r w:rsidRPr="00324FF8">
              <w:tab/>
            </w:r>
          </w:p>
        </w:tc>
        <w:tc>
          <w:tcPr>
            <w:tcW w:w="4508" w:type="dxa"/>
          </w:tcPr>
          <w:p w14:paraId="12C4F300" w14:textId="6A2A4B34" w:rsidR="008327A7" w:rsidRPr="00324FF8" w:rsidRDefault="005750AF" w:rsidP="009C5F22">
            <w:r w:rsidRPr="00324FF8">
              <w:t>3%</w:t>
            </w:r>
          </w:p>
        </w:tc>
      </w:tr>
      <w:tr w:rsidR="008327A7" w:rsidRPr="00324FF8" w14:paraId="0FCE7A8C" w14:textId="77777777" w:rsidTr="008327A7">
        <w:tc>
          <w:tcPr>
            <w:tcW w:w="4508" w:type="dxa"/>
          </w:tcPr>
          <w:p w14:paraId="43D07B0D" w14:textId="7500E2A4" w:rsidR="008327A7" w:rsidRPr="00324FF8" w:rsidRDefault="005750AF" w:rsidP="009C5F22">
            <w:r w:rsidRPr="00324FF8">
              <w:t>vanaf 50.000,01 tot en met 250.000</w:t>
            </w:r>
            <w:r w:rsidRPr="00324FF8">
              <w:tab/>
            </w:r>
          </w:p>
        </w:tc>
        <w:tc>
          <w:tcPr>
            <w:tcW w:w="4508" w:type="dxa"/>
          </w:tcPr>
          <w:p w14:paraId="300D7857" w14:textId="0EAACB0B" w:rsidR="008327A7" w:rsidRPr="00324FF8" w:rsidRDefault="005750AF" w:rsidP="009C5F22">
            <w:r w:rsidRPr="00324FF8">
              <w:t>9%</w:t>
            </w:r>
          </w:p>
        </w:tc>
      </w:tr>
      <w:tr w:rsidR="008327A7" w:rsidRPr="00324FF8" w14:paraId="6508F277" w14:textId="77777777" w:rsidTr="008327A7">
        <w:tc>
          <w:tcPr>
            <w:tcW w:w="4508" w:type="dxa"/>
          </w:tcPr>
          <w:p w14:paraId="7F4017A2" w14:textId="2F6AD52E" w:rsidR="008327A7" w:rsidRPr="00324FF8" w:rsidRDefault="005750AF" w:rsidP="009C5F22">
            <w:r w:rsidRPr="00324FF8">
              <w:t>vanaf 250.000,01</w:t>
            </w:r>
            <w:r w:rsidRPr="00324FF8">
              <w:tab/>
            </w:r>
          </w:p>
        </w:tc>
        <w:tc>
          <w:tcPr>
            <w:tcW w:w="4508" w:type="dxa"/>
          </w:tcPr>
          <w:p w14:paraId="58D7ACB1" w14:textId="669F3BBA" w:rsidR="008327A7" w:rsidRPr="00324FF8" w:rsidRDefault="005750AF" w:rsidP="009C5F22">
            <w:r w:rsidRPr="00324FF8">
              <w:t>27%</w:t>
            </w:r>
          </w:p>
        </w:tc>
      </w:tr>
    </w:tbl>
    <w:p w14:paraId="0D642608" w14:textId="3AB21462" w:rsidR="007458F6" w:rsidRPr="00324FF8" w:rsidRDefault="007458F6" w:rsidP="009C5F22"/>
    <w:p w14:paraId="5CC4BAC6" w14:textId="2CB70271" w:rsidR="00E40B9A" w:rsidRPr="00324FF8" w:rsidRDefault="00E40B9A" w:rsidP="009C5F22">
      <w:r w:rsidRPr="40841BAC">
        <w:t xml:space="preserve">Als we deze tabel vergelijken </w:t>
      </w:r>
      <w:r w:rsidR="007F3FF8" w:rsidRPr="40841BAC">
        <w:t>met de tabel met tarieven voor verdere familieleden</w:t>
      </w:r>
      <w:r w:rsidR="2311F4AA" w:rsidRPr="40841BAC">
        <w:t>,</w:t>
      </w:r>
      <w:r w:rsidR="00517436" w:rsidRPr="40841BAC">
        <w:t xml:space="preserve"> </w:t>
      </w:r>
      <w:r w:rsidR="00A41EB1" w:rsidRPr="40841BAC">
        <w:t>dan zien we dat de belasting fors stijgt.</w:t>
      </w:r>
    </w:p>
    <w:p w14:paraId="63326FDA" w14:textId="18586AE0" w:rsidR="006C1995" w:rsidRPr="00324FF8" w:rsidRDefault="006C1995" w:rsidP="009C5F22">
      <w:r w:rsidRPr="00324FF8">
        <w:t>Schijf in euro</w:t>
      </w:r>
      <w:r w:rsidR="00BA3E05" w:rsidRPr="00324FF8">
        <w:tab/>
      </w:r>
      <w:r w:rsidR="00BA3E05" w:rsidRPr="00324FF8">
        <w:tab/>
      </w:r>
      <w:r w:rsidR="00BA3E05" w:rsidRPr="00324FF8">
        <w:tab/>
      </w:r>
      <w:r w:rsidR="00BA3E05" w:rsidRPr="00324FF8">
        <w:tab/>
      </w:r>
      <w:r w:rsidR="00BA3E05" w:rsidRPr="00324FF8">
        <w:tab/>
      </w:r>
      <w:r w:rsidR="00BA3E05" w:rsidRPr="00324FF8">
        <w:tab/>
      </w:r>
      <w:r w:rsidR="00A368ED" w:rsidRPr="00324FF8">
        <w:t>P</w:t>
      </w:r>
      <w:r w:rsidR="00BA3E05" w:rsidRPr="00324FF8">
        <w:t>ercentage belasting</w:t>
      </w:r>
    </w:p>
    <w:tbl>
      <w:tblPr>
        <w:tblStyle w:val="Grilledutableau"/>
        <w:tblW w:w="0" w:type="auto"/>
        <w:tblLook w:val="04A0" w:firstRow="1" w:lastRow="0" w:firstColumn="1" w:lastColumn="0" w:noHBand="0" w:noVBand="1"/>
      </w:tblPr>
      <w:tblGrid>
        <w:gridCol w:w="4508"/>
        <w:gridCol w:w="4508"/>
      </w:tblGrid>
      <w:tr w:rsidR="00331922" w:rsidRPr="00324FF8" w14:paraId="330851CD" w14:textId="77777777" w:rsidTr="00331922">
        <w:tc>
          <w:tcPr>
            <w:tcW w:w="4508" w:type="dxa"/>
          </w:tcPr>
          <w:p w14:paraId="0EB0D980" w14:textId="530E14DF" w:rsidR="00331922" w:rsidRPr="00324FF8" w:rsidRDefault="006C1995" w:rsidP="009C5F22">
            <w:r w:rsidRPr="00324FF8">
              <w:t>vanaf 0,01 tot en met 35.000</w:t>
            </w:r>
            <w:r w:rsidRPr="00324FF8">
              <w:tab/>
            </w:r>
          </w:p>
        </w:tc>
        <w:tc>
          <w:tcPr>
            <w:tcW w:w="4508" w:type="dxa"/>
          </w:tcPr>
          <w:p w14:paraId="3194C2F7" w14:textId="091177E8" w:rsidR="00331922" w:rsidRPr="00324FF8" w:rsidRDefault="00BA3E05" w:rsidP="009C5F22">
            <w:r w:rsidRPr="00324FF8">
              <w:t>25%</w:t>
            </w:r>
          </w:p>
        </w:tc>
      </w:tr>
      <w:tr w:rsidR="00331922" w:rsidRPr="00324FF8" w14:paraId="6122E1D6" w14:textId="77777777" w:rsidTr="00331922">
        <w:tc>
          <w:tcPr>
            <w:tcW w:w="4508" w:type="dxa"/>
          </w:tcPr>
          <w:p w14:paraId="6136F7AB" w14:textId="6338BE96" w:rsidR="00331922" w:rsidRPr="00324FF8" w:rsidRDefault="006C1995" w:rsidP="009C5F22">
            <w:r w:rsidRPr="00324FF8">
              <w:t>vanaf 35.000,01 tot en met 75.000</w:t>
            </w:r>
            <w:r w:rsidRPr="00324FF8">
              <w:tab/>
            </w:r>
          </w:p>
        </w:tc>
        <w:tc>
          <w:tcPr>
            <w:tcW w:w="4508" w:type="dxa"/>
          </w:tcPr>
          <w:p w14:paraId="14C83EEE" w14:textId="6462FBFC" w:rsidR="00331922" w:rsidRPr="00324FF8" w:rsidRDefault="00BA3E05" w:rsidP="009C5F22">
            <w:r w:rsidRPr="00324FF8">
              <w:t>45%</w:t>
            </w:r>
          </w:p>
        </w:tc>
      </w:tr>
      <w:tr w:rsidR="00331922" w:rsidRPr="00324FF8" w14:paraId="4066699C" w14:textId="77777777" w:rsidTr="00331922">
        <w:tc>
          <w:tcPr>
            <w:tcW w:w="4508" w:type="dxa"/>
          </w:tcPr>
          <w:p w14:paraId="123EC37C" w14:textId="4453F3E0" w:rsidR="00331922" w:rsidRPr="00324FF8" w:rsidRDefault="006C1995" w:rsidP="009C5F22">
            <w:r w:rsidRPr="00324FF8">
              <w:t>vanaf 75.000,01</w:t>
            </w:r>
            <w:r w:rsidRPr="00324FF8">
              <w:tab/>
            </w:r>
          </w:p>
        </w:tc>
        <w:tc>
          <w:tcPr>
            <w:tcW w:w="4508" w:type="dxa"/>
          </w:tcPr>
          <w:p w14:paraId="0CDE1F60" w14:textId="70F1D8A7" w:rsidR="00331922" w:rsidRPr="00324FF8" w:rsidRDefault="00BA3E05" w:rsidP="009C5F22">
            <w:r w:rsidRPr="00324FF8">
              <w:t>55%</w:t>
            </w:r>
          </w:p>
        </w:tc>
      </w:tr>
    </w:tbl>
    <w:p w14:paraId="194347AF" w14:textId="4936D1E1" w:rsidR="00A41EB1" w:rsidRPr="00324FF8" w:rsidRDefault="00A41EB1" w:rsidP="009C5F22"/>
    <w:p w14:paraId="571E7283" w14:textId="2071C86E" w:rsidR="00CD5DC1" w:rsidRPr="00324FF8" w:rsidRDefault="00A05F1A" w:rsidP="009C5F22">
      <w:r w:rsidRPr="58FCEE7F">
        <w:t xml:space="preserve">Dat zijn de tarieven voor Vlaanderen. Maar aangezien de </w:t>
      </w:r>
      <w:r w:rsidR="002E446F" w:rsidRPr="58FCEE7F">
        <w:t>erfbelasting</w:t>
      </w:r>
      <w:r w:rsidR="00FE6408" w:rsidRPr="58FCEE7F">
        <w:t xml:space="preserve"> geregeld wordt </w:t>
      </w:r>
      <w:r w:rsidR="003B16F7" w:rsidRPr="58FCEE7F">
        <w:t>door de gewesten, zijn die in de verschillende gewesten verschillend. Benieuwd naar de Brussels</w:t>
      </w:r>
      <w:r w:rsidR="4A8E6A17" w:rsidRPr="58FCEE7F">
        <w:t>e</w:t>
      </w:r>
      <w:r w:rsidR="003B16F7" w:rsidRPr="58FCEE7F">
        <w:t xml:space="preserve"> tarieven</w:t>
      </w:r>
      <w:r w:rsidR="00B64BF0" w:rsidRPr="58FCEE7F">
        <w:t>? Volg deze link:</w:t>
      </w:r>
      <w:r w:rsidR="00E83C41" w:rsidRPr="58FCEE7F">
        <w:t xml:space="preserve"> https://financien.belgium.be/nl/particulieren/gezin/overlijden/successierechten/brussel-wallonie</w:t>
      </w:r>
    </w:p>
    <w:p w14:paraId="567FBF1E" w14:textId="616F2800" w:rsidR="00CD5DC1" w:rsidRPr="00A7780B" w:rsidRDefault="00624B2F" w:rsidP="00E66532">
      <w:pPr>
        <w:pStyle w:val="Titre3"/>
      </w:pPr>
      <w:bookmarkStart w:id="9" w:name="_Toc83045393"/>
      <w:proofErr w:type="spellStart"/>
      <w:r w:rsidRPr="00A7780B">
        <w:t>Andere</w:t>
      </w:r>
      <w:proofErr w:type="spellEnd"/>
      <w:r w:rsidRPr="00A7780B">
        <w:t xml:space="preserve"> </w:t>
      </w:r>
      <w:proofErr w:type="spellStart"/>
      <w:r w:rsidRPr="00A7780B">
        <w:t>belastingen</w:t>
      </w:r>
      <w:bookmarkEnd w:id="9"/>
      <w:proofErr w:type="spellEnd"/>
    </w:p>
    <w:p w14:paraId="005E8369" w14:textId="7B572B7D" w:rsidR="00624B2F" w:rsidRPr="00A7780B" w:rsidRDefault="00C74203" w:rsidP="009C5F22">
      <w:r w:rsidRPr="58FCEE7F">
        <w:t>Om alles te weten over belastingen</w:t>
      </w:r>
      <w:r w:rsidR="4D8D8C78" w:rsidRPr="58FCEE7F">
        <w:t>,</w:t>
      </w:r>
      <w:r w:rsidRPr="58FCEE7F">
        <w:t xml:space="preserve"> zie loket Evenwicht.</w:t>
      </w:r>
    </w:p>
    <w:p w14:paraId="3F7CCBD5" w14:textId="31A47AEE" w:rsidR="00CD5DC1" w:rsidRDefault="00CD5DC1" w:rsidP="009C5F22"/>
    <w:p w14:paraId="0E0CBA0E" w14:textId="194A6A67" w:rsidR="00CD5DC1" w:rsidRDefault="00CD5DC1" w:rsidP="009C5F22"/>
    <w:p w14:paraId="56E0B78D" w14:textId="05EE76AA" w:rsidR="00CD5DC1" w:rsidRDefault="00CD5DC1" w:rsidP="009C5F22"/>
    <w:p w14:paraId="284B1474" w14:textId="635C5E8F" w:rsidR="00CD5DC1" w:rsidRDefault="00CD5DC1" w:rsidP="009C5F22"/>
    <w:p w14:paraId="36E04245" w14:textId="77777777" w:rsidR="001265D1" w:rsidRPr="00947101" w:rsidRDefault="001265D1" w:rsidP="009C5F22"/>
    <w:p w14:paraId="49BD6A1D" w14:textId="77777777" w:rsidR="001265D1" w:rsidRPr="00947101" w:rsidRDefault="001265D1" w:rsidP="009C5F22"/>
    <w:p w14:paraId="5397D7D4" w14:textId="77777777" w:rsidR="001265D1" w:rsidRPr="00947101" w:rsidRDefault="001265D1" w:rsidP="009C5F22"/>
    <w:p w14:paraId="3DB31BC7" w14:textId="77777777" w:rsidR="001265D1" w:rsidRPr="00947101" w:rsidRDefault="001265D1" w:rsidP="009C5F22"/>
    <w:p w14:paraId="71B63392" w14:textId="77777777" w:rsidR="00FB3DDE" w:rsidRDefault="00FB3DDE" w:rsidP="009C5F22">
      <w:pPr>
        <w:rPr>
          <w:rStyle w:val="TitreCar"/>
        </w:rPr>
      </w:pPr>
    </w:p>
    <w:p w14:paraId="7864D7BD" w14:textId="77777777" w:rsidR="00FB3DDE" w:rsidRDefault="00FB3DDE" w:rsidP="009C5F22">
      <w:pPr>
        <w:rPr>
          <w:rStyle w:val="TitreCar"/>
        </w:rPr>
      </w:pPr>
    </w:p>
    <w:p w14:paraId="7DD74DF1" w14:textId="77777777" w:rsidR="00FB3DDE" w:rsidRDefault="00FB3DDE" w:rsidP="009C5F22">
      <w:pPr>
        <w:rPr>
          <w:rStyle w:val="TitreCar"/>
        </w:rPr>
      </w:pPr>
    </w:p>
    <w:p w14:paraId="7CA68B19" w14:textId="77777777" w:rsidR="00FB3DDE" w:rsidRDefault="00FB3DDE" w:rsidP="009C5F22">
      <w:pPr>
        <w:rPr>
          <w:rStyle w:val="TitreCar"/>
        </w:rPr>
      </w:pPr>
    </w:p>
    <w:p w14:paraId="75A9DFAC" w14:textId="77777777" w:rsidR="00FB3DDE" w:rsidRDefault="00FB3DDE" w:rsidP="009C5F22">
      <w:pPr>
        <w:rPr>
          <w:rStyle w:val="TitreCar"/>
        </w:rPr>
      </w:pPr>
    </w:p>
    <w:p w14:paraId="67874C8A" w14:textId="77777777" w:rsidR="00FB3DDE" w:rsidRDefault="00FB3DDE" w:rsidP="00E66532">
      <w:pPr>
        <w:pStyle w:val="Titre"/>
        <w:rPr>
          <w:rStyle w:val="TitreCar"/>
        </w:rPr>
      </w:pPr>
    </w:p>
    <w:p w14:paraId="43BEC44E" w14:textId="10F6CF9C" w:rsidR="00282A7E" w:rsidRPr="00FB3DDE" w:rsidRDefault="001825C7" w:rsidP="00E66532">
      <w:pPr>
        <w:pStyle w:val="Titre"/>
        <w:rPr>
          <w:rStyle w:val="TitreCar"/>
        </w:rPr>
      </w:pPr>
      <w:r w:rsidRPr="00FB3DDE">
        <w:rPr>
          <w:rStyle w:val="TitreCar"/>
          <w:b/>
          <w:bCs/>
        </w:rPr>
        <w:t>De antwoordfiches</w:t>
      </w:r>
    </w:p>
    <w:p w14:paraId="51089CBB" w14:textId="77777777" w:rsidR="00A7780B" w:rsidRDefault="001825C7" w:rsidP="009C5F22">
      <w:pPr>
        <w:pStyle w:val="Titre1"/>
      </w:pPr>
      <w:r>
        <w:br w:type="page"/>
      </w:r>
    </w:p>
    <w:p w14:paraId="691D3BD3" w14:textId="77777777" w:rsidR="00A7780B" w:rsidRDefault="00A7780B" w:rsidP="009C5F22">
      <w:pPr>
        <w:pStyle w:val="Titre1"/>
      </w:pPr>
    </w:p>
    <w:p w14:paraId="21FA751E" w14:textId="52718C39" w:rsidR="00794253" w:rsidRPr="00C17B83" w:rsidRDefault="009C0460" w:rsidP="009C5F22">
      <w:pPr>
        <w:pStyle w:val="Titre1"/>
      </w:pPr>
      <w:bookmarkStart w:id="10" w:name="_Toc83045394"/>
      <w:r w:rsidRPr="00C17B83">
        <w:t xml:space="preserve">Antwoordfiche 1: </w:t>
      </w:r>
      <w:r w:rsidR="00C0054D" w:rsidRPr="00C17B83">
        <w:t>J</w:t>
      </w:r>
      <w:r w:rsidR="00C41A89" w:rsidRPr="00C17B83">
        <w:t xml:space="preserve">e ervaringen met </w:t>
      </w:r>
      <w:r w:rsidR="00057AE9" w:rsidRPr="00C17B83">
        <w:t>het loket rijkdom</w:t>
      </w:r>
      <w:bookmarkEnd w:id="10"/>
    </w:p>
    <w:p w14:paraId="64F3E602" w14:textId="7911352D" w:rsidR="00057AE9" w:rsidRPr="00324FF8" w:rsidRDefault="003C6856" w:rsidP="009C5F22">
      <w:pPr>
        <w:pStyle w:val="Titre4"/>
      </w:pPr>
      <w:r w:rsidRPr="00324FF8">
        <w:t>Vraag 1</w:t>
      </w:r>
      <w:r w:rsidR="00794253" w:rsidRPr="00324FF8">
        <w:t>:</w:t>
      </w:r>
    </w:p>
    <w:p w14:paraId="243200C0" w14:textId="3259E815" w:rsidR="00794253" w:rsidRPr="00324FF8" w:rsidRDefault="00F669C0" w:rsidP="009C5F22">
      <w:r w:rsidRPr="00F669C0">
        <w:t xml:space="preserve">Heb je de verborgen zin gevonden? Herinner je je deze zin nog? </w:t>
      </w:r>
      <w:r w:rsidRPr="4BA6B12A">
        <w:t xml:space="preserve">Ze </w:t>
      </w:r>
      <w:r w:rsidR="0E4B4816" w:rsidRPr="4BA6B12A">
        <w:t>vermeld</w:t>
      </w:r>
      <w:r w:rsidR="00316DFE">
        <w:t>de</w:t>
      </w:r>
      <w:r w:rsidR="0E4B4816" w:rsidRPr="4BA6B12A">
        <w:t xml:space="preserve"> </w:t>
      </w:r>
      <w:r w:rsidRPr="00F669C0">
        <w:t xml:space="preserve">ongelijkheden, maar welke? Wat vindt </w:t>
      </w:r>
      <w:r w:rsidR="005C4892">
        <w:t>je</w:t>
      </w:r>
      <w:r w:rsidRPr="00F669C0">
        <w:t xml:space="preserve"> van deze ongelijkheden</w:t>
      </w:r>
    </w:p>
    <w:p w14:paraId="3BFE1048" w14:textId="6C6F8C72" w:rsidR="006630D7" w:rsidRPr="00324FF8" w:rsidRDefault="006630D7" w:rsidP="009C5F22">
      <w:r w:rsidRPr="00324FF8">
        <w:t>………………………………………………………………………………………………………………………………………………</w:t>
      </w:r>
    </w:p>
    <w:p w14:paraId="1CC369E2" w14:textId="3B3792CE" w:rsidR="006630D7" w:rsidRPr="00324FF8" w:rsidRDefault="006630D7" w:rsidP="009C5F22">
      <w:r w:rsidRPr="00324FF8">
        <w:t>………………………………………………………………………………………………………………………………………………</w:t>
      </w:r>
    </w:p>
    <w:p w14:paraId="0FC1C0C5" w14:textId="64717C3A" w:rsidR="006630D7" w:rsidRPr="00324FF8" w:rsidRDefault="006630D7" w:rsidP="009C5F22">
      <w:r w:rsidRPr="00324FF8">
        <w:t>………………………………………………………………………………………………………………………………………………</w:t>
      </w:r>
    </w:p>
    <w:p w14:paraId="170D0BDA" w14:textId="61BC5CB9" w:rsidR="006630D7" w:rsidRPr="00324FF8" w:rsidRDefault="006630D7" w:rsidP="009C5F22">
      <w:r w:rsidRPr="00324FF8">
        <w:t>………………………………………………………………………………………………………………………………………………</w:t>
      </w:r>
    </w:p>
    <w:p w14:paraId="1D65AA59" w14:textId="3772D29F" w:rsidR="006555FA" w:rsidRPr="00324FF8" w:rsidRDefault="006555FA" w:rsidP="009C5F22">
      <w:pPr>
        <w:pStyle w:val="Titre4"/>
      </w:pPr>
      <w:r w:rsidRPr="00324FF8">
        <w:t>Vraag 2:</w:t>
      </w:r>
    </w:p>
    <w:p w14:paraId="55AF0C2C" w14:textId="562EF6D6" w:rsidR="006555FA" w:rsidRPr="00324FF8" w:rsidRDefault="006555FA" w:rsidP="009C5F22">
      <w:r w:rsidRPr="00324FF8">
        <w:t xml:space="preserve">Atlantrijk, </w:t>
      </w:r>
      <w:proofErr w:type="spellStart"/>
      <w:r w:rsidRPr="00324FF8">
        <w:t>Rwenzoria</w:t>
      </w:r>
      <w:proofErr w:type="spellEnd"/>
      <w:r w:rsidRPr="00324FF8">
        <w:t xml:space="preserve">, </w:t>
      </w:r>
      <w:proofErr w:type="spellStart"/>
      <w:r w:rsidRPr="00324FF8">
        <w:t>Lapnië</w:t>
      </w:r>
      <w:proofErr w:type="spellEnd"/>
      <w:r w:rsidRPr="00324FF8">
        <w:t xml:space="preserve"> &amp; </w:t>
      </w:r>
      <w:proofErr w:type="spellStart"/>
      <w:r w:rsidRPr="00324FF8">
        <w:t>Amazonia</w:t>
      </w:r>
      <w:proofErr w:type="spellEnd"/>
      <w:r w:rsidRPr="00324FF8">
        <w:t xml:space="preserve"> zijn verzonnen namen, maar ze lijken wel op landen die echt bestaan. Op welk van deze landen lijkt België volgens jou het meest? Waarom?</w:t>
      </w:r>
    </w:p>
    <w:p w14:paraId="3855A045" w14:textId="77777777" w:rsidR="00FB3DDE" w:rsidRPr="00324FF8" w:rsidRDefault="00FB3DDE" w:rsidP="009C5F22">
      <w:r w:rsidRPr="00324FF8">
        <w:t>………………………………………………………………………………………………………………………………………………</w:t>
      </w:r>
    </w:p>
    <w:p w14:paraId="47F237A8" w14:textId="77777777" w:rsidR="00FB3DDE" w:rsidRPr="00324FF8" w:rsidRDefault="00FB3DDE" w:rsidP="009C5F22">
      <w:r w:rsidRPr="00324FF8">
        <w:t>………………………………………………………………………………………………………………………………………………</w:t>
      </w:r>
    </w:p>
    <w:p w14:paraId="324DF189" w14:textId="77777777" w:rsidR="00FB3DDE" w:rsidRPr="00324FF8" w:rsidRDefault="00FB3DDE" w:rsidP="009C5F22">
      <w:r w:rsidRPr="00324FF8">
        <w:t>………………………………………………………………………………………………………………………………………………</w:t>
      </w:r>
    </w:p>
    <w:p w14:paraId="7337F5E0" w14:textId="77777777" w:rsidR="00FB3DDE" w:rsidRPr="00324FF8" w:rsidRDefault="00FB3DDE" w:rsidP="009C5F22">
      <w:r w:rsidRPr="00324FF8">
        <w:t>………………………………………………………………………………………………………………………………………………</w:t>
      </w:r>
    </w:p>
    <w:p w14:paraId="44EDE980" w14:textId="2CCA4D87" w:rsidR="00B55DBB" w:rsidRPr="00324FF8" w:rsidRDefault="00B55DBB" w:rsidP="009C5F22">
      <w:r w:rsidRPr="00324FF8">
        <w:t xml:space="preserve">Ga naar deze </w:t>
      </w:r>
      <w:r w:rsidR="00905262" w:rsidRPr="00324FF8">
        <w:t>website</w:t>
      </w:r>
      <w:r w:rsidRPr="00324FF8">
        <w:t xml:space="preserve">: </w:t>
      </w:r>
      <w:hyperlink r:id="rId17" w:history="1">
        <w:r w:rsidR="009B7832" w:rsidRPr="00324FF8">
          <w:rPr>
            <w:rStyle w:val="Lienhypertexte"/>
            <w:rFonts w:asciiTheme="minorHAnsi" w:hAnsiTheme="minorHAnsi"/>
          </w:rPr>
          <w:t>https://www.ifitweremyhome.com/</w:t>
        </w:r>
      </w:hyperlink>
    </w:p>
    <w:p w14:paraId="4248BE19" w14:textId="664DE305" w:rsidR="009B7832" w:rsidRPr="00324FF8" w:rsidRDefault="004C34BF" w:rsidP="009C5F22">
      <w:r w:rsidRPr="00324FF8">
        <w:t>Op deze website kun je vergelijken hoe het leven zou zijn als je geboren was in een ander land. Vergelijk niet alleen met een “arm” land maar evengoed met een “rijk” land. Wat zijn je bevindingen?</w:t>
      </w:r>
    </w:p>
    <w:p w14:paraId="736597A0" w14:textId="77777777" w:rsidR="00FB3DDE" w:rsidRPr="00324FF8" w:rsidRDefault="00FB3DDE" w:rsidP="009C5F22">
      <w:r w:rsidRPr="00324FF8">
        <w:t>………………………………………………………………………………………………………………………………………………</w:t>
      </w:r>
    </w:p>
    <w:p w14:paraId="1B76C3CC" w14:textId="77777777" w:rsidR="00FB3DDE" w:rsidRPr="00324FF8" w:rsidRDefault="00FB3DDE" w:rsidP="009C5F22">
      <w:r w:rsidRPr="00324FF8">
        <w:t>………………………………………………………………………………………………………………………………………………</w:t>
      </w:r>
    </w:p>
    <w:p w14:paraId="36422787" w14:textId="77777777" w:rsidR="00FB3DDE" w:rsidRPr="00324FF8" w:rsidRDefault="00FB3DDE" w:rsidP="009C5F22">
      <w:r w:rsidRPr="00324FF8">
        <w:t>………………………………………………………………………………………………………………………………………………</w:t>
      </w:r>
    </w:p>
    <w:p w14:paraId="22F32549" w14:textId="77777777" w:rsidR="00FB3DDE" w:rsidRPr="00324FF8" w:rsidRDefault="00FB3DDE" w:rsidP="009C5F22">
      <w:r w:rsidRPr="00324FF8">
        <w:t>………………………………………………………………………………………………………………………………………………</w:t>
      </w:r>
    </w:p>
    <w:p w14:paraId="44B5FC20" w14:textId="18F906BA" w:rsidR="006630D7" w:rsidRPr="00324FF8" w:rsidRDefault="006630D7" w:rsidP="009C5F22">
      <w:r w:rsidRPr="00324FF8">
        <w:t>………………………………………………………………………………………………………………………………………………</w:t>
      </w:r>
    </w:p>
    <w:p w14:paraId="550B1B25" w14:textId="27751BD9" w:rsidR="00D42AD0" w:rsidRPr="00324FF8" w:rsidRDefault="00D42AD0" w:rsidP="009C5F22">
      <w:r w:rsidRPr="00324FF8">
        <w:br w:type="page"/>
      </w:r>
    </w:p>
    <w:p w14:paraId="07E19649" w14:textId="77777777" w:rsidR="005C4892" w:rsidRDefault="005C4892" w:rsidP="009C5F22">
      <w:pPr>
        <w:pStyle w:val="Titre1"/>
      </w:pPr>
      <w:bookmarkStart w:id="11" w:name="_Toc83045395"/>
    </w:p>
    <w:p w14:paraId="52BA0D9A" w14:textId="0D9AD4C7" w:rsidR="004C34BF" w:rsidRPr="005C4892" w:rsidRDefault="00397ABF" w:rsidP="009C5F22">
      <w:pPr>
        <w:pStyle w:val="Titre1"/>
      </w:pPr>
      <w:r w:rsidRPr="005C4892">
        <w:t xml:space="preserve">Antwoordfiche 2: </w:t>
      </w:r>
      <w:r w:rsidR="00C0054D" w:rsidRPr="005C4892">
        <w:t>R</w:t>
      </w:r>
      <w:r w:rsidRPr="005C4892">
        <w:t>ijkdom in de wereld</w:t>
      </w:r>
      <w:bookmarkEnd w:id="11"/>
    </w:p>
    <w:p w14:paraId="3FA68D7E" w14:textId="0E0ABC72" w:rsidR="00AC294B" w:rsidRPr="00324FF8" w:rsidRDefault="00F77057" w:rsidP="009C5F22">
      <w:r w:rsidRPr="00947101">
        <w:t xml:space="preserve">Rangschik deze landen </w:t>
      </w:r>
      <w:r w:rsidR="00202639" w:rsidRPr="00947101">
        <w:t xml:space="preserve">16 landen volgens hun ontwikkelingsniveau. 1 staat voor het meest ontwikkeld, 16 voor het </w:t>
      </w:r>
      <w:r w:rsidR="00C45B14" w:rsidRPr="00947101">
        <w:t>minst</w:t>
      </w:r>
      <w:r w:rsidR="00202639" w:rsidRPr="00947101">
        <w:t xml:space="preserve">. Probeer </w:t>
      </w:r>
      <w:r w:rsidR="00F81031" w:rsidRPr="00947101">
        <w:t>een gelijke score</w:t>
      </w:r>
      <w:r w:rsidR="00CA372C" w:rsidRPr="00947101">
        <w:t xml:space="preserve"> te vermijden. Heb je het toch gebruikt verspring dan een cijfer. Bijvoorbeeld: twee landen hebben van jullie het cijfer 6 gekregen, het volgende land is dan 8</w:t>
      </w:r>
      <w:r w:rsidR="00625477" w:rsidRPr="00947101">
        <w:t xml:space="preserve">. </w:t>
      </w:r>
      <w:proofErr w:type="spellStart"/>
      <w:r w:rsidR="00625477" w:rsidRPr="3699A1A5">
        <w:t>Overleg</w:t>
      </w:r>
      <w:proofErr w:type="spellEnd"/>
      <w:r w:rsidR="00625477" w:rsidRPr="3699A1A5">
        <w:t xml:space="preserve"> met </w:t>
      </w:r>
      <w:proofErr w:type="spellStart"/>
      <w:r w:rsidR="00625477" w:rsidRPr="3699A1A5">
        <w:t>elkaar</w:t>
      </w:r>
      <w:proofErr w:type="spellEnd"/>
      <w:r w:rsidR="00625477" w:rsidRPr="3699A1A5">
        <w:t>.</w:t>
      </w:r>
    </w:p>
    <w:tbl>
      <w:tblPr>
        <w:tblStyle w:val="Grilledutableau"/>
        <w:tblW w:w="0" w:type="auto"/>
        <w:tblLook w:val="04A0" w:firstRow="1" w:lastRow="0" w:firstColumn="1" w:lastColumn="0" w:noHBand="0" w:noVBand="1"/>
      </w:tblPr>
      <w:tblGrid>
        <w:gridCol w:w="4508"/>
        <w:gridCol w:w="4508"/>
      </w:tblGrid>
      <w:tr w:rsidR="00625477" w:rsidRPr="00947101" w14:paraId="1D5A42C5" w14:textId="77777777" w:rsidTr="3699A1A5">
        <w:tc>
          <w:tcPr>
            <w:tcW w:w="4508" w:type="dxa"/>
          </w:tcPr>
          <w:p w14:paraId="070E9B71" w14:textId="77777777" w:rsidR="003C7430" w:rsidRPr="00324FF8" w:rsidRDefault="003C7430" w:rsidP="009C5F22">
            <w:r w:rsidRPr="00324FF8">
              <w:t>China</w:t>
            </w:r>
          </w:p>
          <w:p w14:paraId="566DEDB4" w14:textId="54A9BD94" w:rsidR="003C7430" w:rsidRPr="00324FF8" w:rsidRDefault="007D7439" w:rsidP="009C5F22">
            <w:r w:rsidRPr="00324FF8">
              <w:t>H</w:t>
            </w:r>
            <w:r w:rsidR="00DB1E4D" w:rsidRPr="00324FF8">
              <w:t>oofdstad</w:t>
            </w:r>
            <w:r w:rsidR="003C7430" w:rsidRPr="00324FF8">
              <w:t>: Beijing</w:t>
            </w:r>
          </w:p>
          <w:p w14:paraId="57A3F305" w14:textId="314D9943" w:rsidR="00625477" w:rsidRPr="00324FF8" w:rsidRDefault="003C7430" w:rsidP="009C5F22">
            <w:r w:rsidRPr="00324FF8">
              <w:t>Locati</w:t>
            </w:r>
            <w:r w:rsidR="007D7439" w:rsidRPr="00324FF8">
              <w:t>e</w:t>
            </w:r>
            <w:r w:rsidRPr="00324FF8">
              <w:t xml:space="preserve">: </w:t>
            </w:r>
            <w:r w:rsidR="35ACA3C5" w:rsidRPr="00324FF8">
              <w:t>Oost-Azië</w:t>
            </w:r>
          </w:p>
        </w:tc>
        <w:tc>
          <w:tcPr>
            <w:tcW w:w="4508" w:type="dxa"/>
          </w:tcPr>
          <w:p w14:paraId="47AEF0D7" w14:textId="77777777" w:rsidR="00625477" w:rsidRPr="00324FF8" w:rsidRDefault="00625477" w:rsidP="009C5F22"/>
        </w:tc>
      </w:tr>
      <w:tr w:rsidR="00625477" w:rsidRPr="00947101" w14:paraId="4333078F" w14:textId="77777777" w:rsidTr="3699A1A5">
        <w:tc>
          <w:tcPr>
            <w:tcW w:w="4508" w:type="dxa"/>
          </w:tcPr>
          <w:p w14:paraId="03B3A248" w14:textId="77777777" w:rsidR="003C7430" w:rsidRPr="00324FF8" w:rsidRDefault="003C7430" w:rsidP="009C5F22">
            <w:r w:rsidRPr="00324FF8">
              <w:t>Bangladesh</w:t>
            </w:r>
          </w:p>
          <w:p w14:paraId="1D6545F4" w14:textId="7AE2FC23" w:rsidR="003C7430" w:rsidRPr="00324FF8" w:rsidRDefault="4C7C77E0" w:rsidP="009C5F22">
            <w:r w:rsidRPr="00324FF8">
              <w:t>Hoofdstad:</w:t>
            </w:r>
            <w:r w:rsidR="003C7430" w:rsidRPr="00324FF8">
              <w:t xml:space="preserve"> Dhaka</w:t>
            </w:r>
          </w:p>
          <w:p w14:paraId="2AC0512A" w14:textId="70EFB735" w:rsidR="00625477" w:rsidRPr="00324FF8" w:rsidRDefault="003C7430" w:rsidP="009C5F22">
            <w:r w:rsidRPr="00324FF8">
              <w:t>Locati</w:t>
            </w:r>
            <w:r w:rsidR="002032A6" w:rsidRPr="00324FF8">
              <w:t>e</w:t>
            </w:r>
            <w:r w:rsidRPr="00324FF8">
              <w:t xml:space="preserve">: </w:t>
            </w:r>
            <w:r w:rsidR="4EF890B1" w:rsidRPr="00324FF8">
              <w:t>Oost-Azië</w:t>
            </w:r>
          </w:p>
        </w:tc>
        <w:tc>
          <w:tcPr>
            <w:tcW w:w="4508" w:type="dxa"/>
          </w:tcPr>
          <w:p w14:paraId="2EF68AAE" w14:textId="77777777" w:rsidR="00625477" w:rsidRPr="00324FF8" w:rsidRDefault="00625477" w:rsidP="009C5F22"/>
        </w:tc>
      </w:tr>
      <w:tr w:rsidR="00625477" w:rsidRPr="00947101" w14:paraId="43D65A94" w14:textId="77777777" w:rsidTr="3699A1A5">
        <w:tc>
          <w:tcPr>
            <w:tcW w:w="4508" w:type="dxa"/>
          </w:tcPr>
          <w:p w14:paraId="1F82B312" w14:textId="48A6AD66" w:rsidR="003C7430" w:rsidRPr="00324FF8" w:rsidRDefault="04F7BFB1" w:rsidP="009C5F22">
            <w:r w:rsidRPr="00324FF8">
              <w:t>Zuid-Afrika</w:t>
            </w:r>
          </w:p>
          <w:p w14:paraId="741C8849" w14:textId="5F5AEC16" w:rsidR="003C7430" w:rsidRPr="00324FF8" w:rsidRDefault="002032A6" w:rsidP="009C5F22">
            <w:r w:rsidRPr="00324FF8">
              <w:t>Hoofdstad</w:t>
            </w:r>
            <w:r w:rsidR="003C7430" w:rsidRPr="00324FF8">
              <w:t>: Pretoria</w:t>
            </w:r>
          </w:p>
          <w:p w14:paraId="17B5C454" w14:textId="3C67558B" w:rsidR="00625477" w:rsidRPr="00324FF8" w:rsidRDefault="003C7430" w:rsidP="009C5F22">
            <w:r w:rsidRPr="00324FF8">
              <w:t>Locati</w:t>
            </w:r>
            <w:r w:rsidR="002032A6" w:rsidRPr="00324FF8">
              <w:t>e</w:t>
            </w:r>
            <w:r w:rsidRPr="00324FF8">
              <w:t xml:space="preserve">: </w:t>
            </w:r>
            <w:r w:rsidR="72CEE1B5" w:rsidRPr="00324FF8">
              <w:t>Zuid-Afrika</w:t>
            </w:r>
          </w:p>
        </w:tc>
        <w:tc>
          <w:tcPr>
            <w:tcW w:w="4508" w:type="dxa"/>
          </w:tcPr>
          <w:p w14:paraId="33399A04" w14:textId="5818904D" w:rsidR="00625477" w:rsidRPr="00324FF8" w:rsidRDefault="00625477" w:rsidP="009C5F22"/>
        </w:tc>
      </w:tr>
      <w:tr w:rsidR="00625477" w:rsidRPr="00F61DDD" w14:paraId="51B00112" w14:textId="77777777" w:rsidTr="3699A1A5">
        <w:tc>
          <w:tcPr>
            <w:tcW w:w="4508" w:type="dxa"/>
          </w:tcPr>
          <w:p w14:paraId="12FFBB14" w14:textId="4D75C0A5" w:rsidR="00625477" w:rsidRPr="00324FF8" w:rsidRDefault="00870D86" w:rsidP="009C5F22">
            <w:r w:rsidRPr="00324FF8">
              <w:t>Verenigde Staten</w:t>
            </w:r>
          </w:p>
          <w:p w14:paraId="396C64DD" w14:textId="542A7BEF" w:rsidR="00870D86" w:rsidRPr="00324FF8" w:rsidRDefault="00870D86" w:rsidP="009C5F22">
            <w:r w:rsidRPr="00324FF8">
              <w:t xml:space="preserve">Hoofdstad: </w:t>
            </w:r>
            <w:r w:rsidR="00F61DDD">
              <w:t>Washington D.C.</w:t>
            </w:r>
          </w:p>
          <w:p w14:paraId="115DB26A" w14:textId="63498D4F" w:rsidR="00BF559B" w:rsidRPr="00324FF8" w:rsidRDefault="00870D86" w:rsidP="009C5F22">
            <w:r w:rsidRPr="00324FF8">
              <w:t>Lo</w:t>
            </w:r>
            <w:r w:rsidR="006D4F94" w:rsidRPr="00324FF8">
              <w:t>c</w:t>
            </w:r>
            <w:r w:rsidRPr="00324FF8">
              <w:t>atie</w:t>
            </w:r>
            <w:r w:rsidR="006D4F94" w:rsidRPr="00324FF8">
              <w:t xml:space="preserve">: </w:t>
            </w:r>
            <w:r w:rsidR="54E06D07" w:rsidRPr="00324FF8">
              <w:t>Noord-Amerika</w:t>
            </w:r>
          </w:p>
        </w:tc>
        <w:tc>
          <w:tcPr>
            <w:tcW w:w="4508" w:type="dxa"/>
          </w:tcPr>
          <w:p w14:paraId="52924D65" w14:textId="77777777" w:rsidR="00625477" w:rsidRPr="00324FF8" w:rsidRDefault="00625477" w:rsidP="009C5F22"/>
        </w:tc>
      </w:tr>
      <w:tr w:rsidR="00625477" w:rsidRPr="00947101" w14:paraId="216F867C" w14:textId="77777777" w:rsidTr="3699A1A5">
        <w:tc>
          <w:tcPr>
            <w:tcW w:w="4508" w:type="dxa"/>
          </w:tcPr>
          <w:p w14:paraId="352D196C" w14:textId="17BF0B69" w:rsidR="00814250" w:rsidRPr="00324FF8" w:rsidRDefault="2D193D59" w:rsidP="009C5F22">
            <w:r w:rsidRPr="00324FF8">
              <w:t>Zuid-Korea</w:t>
            </w:r>
          </w:p>
          <w:p w14:paraId="1E3509FF" w14:textId="7661272F" w:rsidR="00814250" w:rsidRPr="00324FF8" w:rsidRDefault="00814250" w:rsidP="009C5F22">
            <w:r w:rsidRPr="00324FF8">
              <w:t>Hoofdsta</w:t>
            </w:r>
            <w:r w:rsidR="00D8311D" w:rsidRPr="00324FF8">
              <w:t>d</w:t>
            </w:r>
            <w:r w:rsidRPr="00324FF8">
              <w:t>: Seoul</w:t>
            </w:r>
          </w:p>
          <w:p w14:paraId="6825E029" w14:textId="116DC2CF" w:rsidR="00625477" w:rsidRPr="00324FF8" w:rsidRDefault="00814250" w:rsidP="009C5F22">
            <w:r w:rsidRPr="00324FF8">
              <w:t>Locati</w:t>
            </w:r>
            <w:r w:rsidR="00D8311D" w:rsidRPr="00324FF8">
              <w:t>e</w:t>
            </w:r>
            <w:r w:rsidRPr="00324FF8">
              <w:t xml:space="preserve">: </w:t>
            </w:r>
            <w:r w:rsidR="6B6ADA61" w:rsidRPr="00324FF8">
              <w:t>Oost-Azië</w:t>
            </w:r>
          </w:p>
        </w:tc>
        <w:tc>
          <w:tcPr>
            <w:tcW w:w="4508" w:type="dxa"/>
          </w:tcPr>
          <w:p w14:paraId="10156FD2" w14:textId="77777777" w:rsidR="00625477" w:rsidRPr="00324FF8" w:rsidRDefault="00625477" w:rsidP="009C5F22"/>
        </w:tc>
      </w:tr>
      <w:tr w:rsidR="00625477" w:rsidRPr="00324FF8" w14:paraId="17A41A51" w14:textId="77777777" w:rsidTr="3699A1A5">
        <w:tc>
          <w:tcPr>
            <w:tcW w:w="4508" w:type="dxa"/>
          </w:tcPr>
          <w:p w14:paraId="17E11A3E" w14:textId="77777777" w:rsidR="00814250" w:rsidRPr="00324FF8" w:rsidRDefault="00814250" w:rsidP="009C5F22">
            <w:pPr>
              <w:rPr>
                <w:lang w:val="en-US"/>
              </w:rPr>
            </w:pPr>
            <w:r w:rsidRPr="00324FF8">
              <w:rPr>
                <w:lang w:val="en-US"/>
              </w:rPr>
              <w:t>Mexico</w:t>
            </w:r>
          </w:p>
          <w:p w14:paraId="31B8740C" w14:textId="7C7656AF" w:rsidR="00814250" w:rsidRPr="00324FF8" w:rsidRDefault="00D8311D" w:rsidP="009C5F22">
            <w:pPr>
              <w:rPr>
                <w:lang w:val="en-US"/>
              </w:rPr>
            </w:pPr>
            <w:proofErr w:type="spellStart"/>
            <w:r w:rsidRPr="00324FF8">
              <w:rPr>
                <w:lang w:val="en-US"/>
              </w:rPr>
              <w:t>Hoofdstad</w:t>
            </w:r>
            <w:proofErr w:type="spellEnd"/>
            <w:r w:rsidR="00814250" w:rsidRPr="00324FF8">
              <w:rPr>
                <w:lang w:val="en-US"/>
              </w:rPr>
              <w:t>: Mexico City</w:t>
            </w:r>
          </w:p>
          <w:p w14:paraId="4E87098E" w14:textId="5591D28E" w:rsidR="00625477" w:rsidRPr="00324FF8" w:rsidRDefault="00814250" w:rsidP="009C5F22">
            <w:pPr>
              <w:rPr>
                <w:lang w:val="en-US"/>
              </w:rPr>
            </w:pPr>
            <w:proofErr w:type="spellStart"/>
            <w:r w:rsidRPr="00324FF8">
              <w:rPr>
                <w:lang w:val="en-US"/>
              </w:rPr>
              <w:t>Locati</w:t>
            </w:r>
            <w:r w:rsidR="00D8311D" w:rsidRPr="00324FF8">
              <w:rPr>
                <w:lang w:val="en-US"/>
              </w:rPr>
              <w:t>e</w:t>
            </w:r>
            <w:proofErr w:type="spellEnd"/>
            <w:r w:rsidRPr="00324FF8">
              <w:rPr>
                <w:lang w:val="en-US"/>
              </w:rPr>
              <w:t xml:space="preserve">: </w:t>
            </w:r>
            <w:proofErr w:type="spellStart"/>
            <w:r w:rsidRPr="00324FF8">
              <w:rPr>
                <w:lang w:val="en-US"/>
              </w:rPr>
              <w:t>Lati</w:t>
            </w:r>
            <w:r w:rsidR="00D8311D" w:rsidRPr="00324FF8">
              <w:rPr>
                <w:lang w:val="en-US"/>
              </w:rPr>
              <w:t>j</w:t>
            </w:r>
            <w:r w:rsidRPr="00324FF8">
              <w:rPr>
                <w:lang w:val="en-US"/>
              </w:rPr>
              <w:t>n</w:t>
            </w:r>
            <w:r w:rsidR="00273D4C" w:rsidRPr="00324FF8">
              <w:rPr>
                <w:lang w:val="en-US"/>
              </w:rPr>
              <w:t>s</w:t>
            </w:r>
            <w:proofErr w:type="spellEnd"/>
            <w:r w:rsidR="11EEA623" w:rsidRPr="00324FF8">
              <w:rPr>
                <w:lang w:val="en-US"/>
              </w:rPr>
              <w:t>-</w:t>
            </w:r>
            <w:r w:rsidRPr="00324FF8">
              <w:rPr>
                <w:lang w:val="en-US"/>
              </w:rPr>
              <w:t>Ameri</w:t>
            </w:r>
            <w:r w:rsidR="00273D4C" w:rsidRPr="00324FF8">
              <w:rPr>
                <w:lang w:val="en-US"/>
              </w:rPr>
              <w:t>k</w:t>
            </w:r>
            <w:r w:rsidRPr="00324FF8">
              <w:rPr>
                <w:lang w:val="en-US"/>
              </w:rPr>
              <w:t>a</w:t>
            </w:r>
          </w:p>
        </w:tc>
        <w:tc>
          <w:tcPr>
            <w:tcW w:w="4508" w:type="dxa"/>
          </w:tcPr>
          <w:p w14:paraId="2D866381" w14:textId="77777777" w:rsidR="00625477" w:rsidRPr="00324FF8" w:rsidRDefault="00625477" w:rsidP="009C5F22">
            <w:pPr>
              <w:rPr>
                <w:lang w:val="en-US"/>
              </w:rPr>
            </w:pPr>
          </w:p>
        </w:tc>
      </w:tr>
      <w:tr w:rsidR="00625477" w:rsidRPr="00947101" w14:paraId="17E2F94C" w14:textId="77777777" w:rsidTr="3699A1A5">
        <w:tc>
          <w:tcPr>
            <w:tcW w:w="4508" w:type="dxa"/>
          </w:tcPr>
          <w:p w14:paraId="1D329FC6" w14:textId="77777777" w:rsidR="00814250" w:rsidRPr="00324FF8" w:rsidRDefault="00814250" w:rsidP="009C5F22">
            <w:r w:rsidRPr="00324FF8">
              <w:t>Brazil</w:t>
            </w:r>
          </w:p>
          <w:p w14:paraId="3A2824E1" w14:textId="6D63C125" w:rsidR="00814250" w:rsidRPr="00324FF8" w:rsidRDefault="00D8311D" w:rsidP="009C5F22">
            <w:r w:rsidRPr="00324FF8">
              <w:t>Hoofdstad</w:t>
            </w:r>
            <w:r w:rsidR="2FE418BC" w:rsidRPr="00324FF8">
              <w:t>:</w:t>
            </w:r>
            <w:r w:rsidR="00814250" w:rsidRPr="00324FF8">
              <w:t xml:space="preserve"> Brasilia</w:t>
            </w:r>
          </w:p>
          <w:p w14:paraId="0D924FB9" w14:textId="10C44B84" w:rsidR="00625477" w:rsidRPr="00324FF8" w:rsidRDefault="00814250" w:rsidP="009C5F22">
            <w:r w:rsidRPr="00324FF8">
              <w:t>Locati</w:t>
            </w:r>
            <w:r w:rsidR="00273D4C" w:rsidRPr="00324FF8">
              <w:t>e</w:t>
            </w:r>
            <w:r w:rsidRPr="00324FF8">
              <w:t xml:space="preserve">: </w:t>
            </w:r>
            <w:r w:rsidR="25EC8637" w:rsidRPr="00324FF8">
              <w:t>Latijns-Amerika</w:t>
            </w:r>
          </w:p>
        </w:tc>
        <w:tc>
          <w:tcPr>
            <w:tcW w:w="4508" w:type="dxa"/>
          </w:tcPr>
          <w:p w14:paraId="41092BD2" w14:textId="77777777" w:rsidR="00625477" w:rsidRPr="00324FF8" w:rsidRDefault="00625477" w:rsidP="009C5F22"/>
        </w:tc>
      </w:tr>
    </w:tbl>
    <w:p w14:paraId="713AD0DE" w14:textId="77777777" w:rsidR="00FB3DDE" w:rsidRPr="00947101" w:rsidRDefault="00FB3DDE" w:rsidP="009C5F22">
      <w:r w:rsidRPr="00947101">
        <w:br w:type="page"/>
      </w:r>
    </w:p>
    <w:tbl>
      <w:tblPr>
        <w:tblStyle w:val="Grilledutableau"/>
        <w:tblW w:w="0" w:type="auto"/>
        <w:tblLook w:val="04A0" w:firstRow="1" w:lastRow="0" w:firstColumn="1" w:lastColumn="0" w:noHBand="0" w:noVBand="1"/>
      </w:tblPr>
      <w:tblGrid>
        <w:gridCol w:w="4508"/>
        <w:gridCol w:w="4508"/>
      </w:tblGrid>
      <w:tr w:rsidR="00625477" w:rsidRPr="00947101" w14:paraId="4BAEDF7F" w14:textId="77777777" w:rsidTr="3699A1A5">
        <w:tc>
          <w:tcPr>
            <w:tcW w:w="4508" w:type="dxa"/>
          </w:tcPr>
          <w:p w14:paraId="33F9BE54" w14:textId="2483D97A" w:rsidR="00C93EDF" w:rsidRPr="00324FF8" w:rsidRDefault="00C93EDF" w:rsidP="009C5F22">
            <w:r w:rsidRPr="00324FF8">
              <w:lastRenderedPageBreak/>
              <w:t>Oekraïne</w:t>
            </w:r>
          </w:p>
          <w:p w14:paraId="4DA1B4BD" w14:textId="175BB349" w:rsidR="00814250" w:rsidRPr="00324FF8" w:rsidRDefault="00D8311D" w:rsidP="009C5F22">
            <w:r w:rsidRPr="00324FF8">
              <w:t>Hoofdstad</w:t>
            </w:r>
            <w:r w:rsidR="00814250" w:rsidRPr="00324FF8">
              <w:t>: Kiev</w:t>
            </w:r>
          </w:p>
          <w:p w14:paraId="7982A28F" w14:textId="5252B10A" w:rsidR="00625477" w:rsidRPr="00324FF8" w:rsidRDefault="00814250" w:rsidP="009C5F22">
            <w:r w:rsidRPr="00324FF8">
              <w:t>Locati</w:t>
            </w:r>
            <w:r w:rsidR="00273D4C" w:rsidRPr="00324FF8">
              <w:t>e</w:t>
            </w:r>
            <w:r w:rsidRPr="00324FF8">
              <w:t xml:space="preserve">: </w:t>
            </w:r>
            <w:r w:rsidR="2BDF20F7" w:rsidRPr="00324FF8">
              <w:t>Oost-Europa</w:t>
            </w:r>
          </w:p>
        </w:tc>
        <w:tc>
          <w:tcPr>
            <w:tcW w:w="4508" w:type="dxa"/>
          </w:tcPr>
          <w:p w14:paraId="23A352DE" w14:textId="77777777" w:rsidR="00625477" w:rsidRPr="00324FF8" w:rsidRDefault="00625477" w:rsidP="009C5F22"/>
        </w:tc>
      </w:tr>
      <w:tr w:rsidR="00625477" w:rsidRPr="00947101" w14:paraId="330B9FF5" w14:textId="77777777" w:rsidTr="3699A1A5">
        <w:tc>
          <w:tcPr>
            <w:tcW w:w="4508" w:type="dxa"/>
          </w:tcPr>
          <w:p w14:paraId="306C5BCA" w14:textId="77777777" w:rsidR="0041658F" w:rsidRPr="00324FF8" w:rsidRDefault="0041658F" w:rsidP="009C5F22">
            <w:r w:rsidRPr="00324FF8">
              <w:t>India</w:t>
            </w:r>
          </w:p>
          <w:p w14:paraId="480A19FE" w14:textId="536F4D38" w:rsidR="0041658F" w:rsidRPr="00324FF8" w:rsidRDefault="00233AA0" w:rsidP="009C5F22">
            <w:r w:rsidRPr="00324FF8">
              <w:t>Hoofdstad:</w:t>
            </w:r>
            <w:r w:rsidR="0041658F" w:rsidRPr="00324FF8">
              <w:t xml:space="preserve"> New Delhi</w:t>
            </w:r>
          </w:p>
          <w:p w14:paraId="657AD5B5" w14:textId="41C74EB9" w:rsidR="00625477" w:rsidRPr="00324FF8" w:rsidRDefault="0041658F" w:rsidP="009C5F22">
            <w:r w:rsidRPr="00324FF8">
              <w:t>Locati</w:t>
            </w:r>
            <w:r w:rsidR="00693815" w:rsidRPr="00324FF8">
              <w:t>e</w:t>
            </w:r>
            <w:r w:rsidRPr="00324FF8">
              <w:t xml:space="preserve">: </w:t>
            </w:r>
            <w:r w:rsidR="65239510" w:rsidRPr="00324FF8">
              <w:t>Zuid-Azië</w:t>
            </w:r>
          </w:p>
        </w:tc>
        <w:tc>
          <w:tcPr>
            <w:tcW w:w="4508" w:type="dxa"/>
          </w:tcPr>
          <w:p w14:paraId="34657378" w14:textId="77777777" w:rsidR="00625477" w:rsidRPr="00324FF8" w:rsidRDefault="00625477" w:rsidP="009C5F22"/>
        </w:tc>
      </w:tr>
      <w:tr w:rsidR="00B072B4" w:rsidRPr="00324FF8" w14:paraId="6BEB3837" w14:textId="77777777" w:rsidTr="3699A1A5">
        <w:tc>
          <w:tcPr>
            <w:tcW w:w="4508" w:type="dxa"/>
          </w:tcPr>
          <w:p w14:paraId="483F3BC7" w14:textId="0B88A87C" w:rsidR="0041658F" w:rsidRPr="00324FF8" w:rsidRDefault="0041658F" w:rsidP="009C5F22">
            <w:proofErr w:type="spellStart"/>
            <w:r w:rsidRPr="00324FF8">
              <w:t>Dem.</w:t>
            </w:r>
            <w:proofErr w:type="spellEnd"/>
            <w:r w:rsidRPr="00324FF8">
              <w:t xml:space="preserve"> Rep</w:t>
            </w:r>
            <w:r w:rsidR="00C86275" w:rsidRPr="00324FF8">
              <w:t>ubliek</w:t>
            </w:r>
            <w:r w:rsidRPr="00324FF8">
              <w:t xml:space="preserve"> </w:t>
            </w:r>
            <w:r w:rsidR="00C86275" w:rsidRPr="00324FF8">
              <w:t>van</w:t>
            </w:r>
            <w:r w:rsidRPr="00324FF8">
              <w:t xml:space="preserve"> Congo</w:t>
            </w:r>
          </w:p>
          <w:p w14:paraId="3CE529E5" w14:textId="791D2B85" w:rsidR="0041658F" w:rsidRPr="00324FF8" w:rsidRDefault="00693815" w:rsidP="009C5F22">
            <w:r w:rsidRPr="00324FF8">
              <w:t xml:space="preserve">Hoofdstad: </w:t>
            </w:r>
            <w:r w:rsidR="0041658F" w:rsidRPr="00324FF8">
              <w:t>Kinshasa</w:t>
            </w:r>
          </w:p>
          <w:p w14:paraId="0DE2F9EE" w14:textId="7C491735" w:rsidR="00B072B4" w:rsidRPr="00324FF8" w:rsidRDefault="0041658F" w:rsidP="009C5F22">
            <w:r w:rsidRPr="00324FF8">
              <w:t>Locati</w:t>
            </w:r>
            <w:r w:rsidR="00693815" w:rsidRPr="00324FF8">
              <w:t>e</w:t>
            </w:r>
            <w:r w:rsidRPr="00324FF8">
              <w:t>: Centra</w:t>
            </w:r>
            <w:r w:rsidR="00693815" w:rsidRPr="00324FF8">
              <w:t>a</w:t>
            </w:r>
            <w:r w:rsidRPr="00324FF8">
              <w:t>l Afri</w:t>
            </w:r>
            <w:r w:rsidR="00693815" w:rsidRPr="00324FF8">
              <w:t>k</w:t>
            </w:r>
            <w:r w:rsidRPr="00324FF8">
              <w:t>a</w:t>
            </w:r>
          </w:p>
        </w:tc>
        <w:tc>
          <w:tcPr>
            <w:tcW w:w="4508" w:type="dxa"/>
          </w:tcPr>
          <w:p w14:paraId="579AE25F" w14:textId="77777777" w:rsidR="00B072B4" w:rsidRPr="00324FF8" w:rsidRDefault="00B072B4" w:rsidP="009C5F22"/>
        </w:tc>
      </w:tr>
      <w:tr w:rsidR="00B072B4" w:rsidRPr="00947101" w14:paraId="6A0391B4" w14:textId="77777777" w:rsidTr="3699A1A5">
        <w:tc>
          <w:tcPr>
            <w:tcW w:w="4508" w:type="dxa"/>
          </w:tcPr>
          <w:p w14:paraId="36B9DE67" w14:textId="77777777" w:rsidR="0041658F" w:rsidRPr="00324FF8" w:rsidRDefault="0041658F" w:rsidP="009C5F22">
            <w:r w:rsidRPr="00324FF8">
              <w:t>Singapore</w:t>
            </w:r>
          </w:p>
          <w:p w14:paraId="1395DDA7" w14:textId="7B14DE80" w:rsidR="0041658F" w:rsidRPr="00324FF8" w:rsidRDefault="2FE1E154" w:rsidP="009C5F22">
            <w:r w:rsidRPr="00324FF8">
              <w:t>Hoofdstad:</w:t>
            </w:r>
            <w:r w:rsidR="0041658F" w:rsidRPr="00324FF8">
              <w:t xml:space="preserve"> Singapore</w:t>
            </w:r>
          </w:p>
          <w:p w14:paraId="1C094286" w14:textId="6B451FEE" w:rsidR="00B072B4" w:rsidRPr="00324FF8" w:rsidRDefault="0041658F" w:rsidP="009C5F22">
            <w:r w:rsidRPr="00324FF8">
              <w:t>Locati</w:t>
            </w:r>
            <w:r w:rsidR="00693815" w:rsidRPr="00324FF8">
              <w:t>e</w:t>
            </w:r>
            <w:r w:rsidRPr="00324FF8">
              <w:t xml:space="preserve">: </w:t>
            </w:r>
            <w:r w:rsidR="37EFEA5F" w:rsidRPr="00324FF8">
              <w:t>Zuid</w:t>
            </w:r>
            <w:r w:rsidR="087C1A22" w:rsidRPr="00324FF8">
              <w:t>o</w:t>
            </w:r>
            <w:r w:rsidR="005F1F8B" w:rsidRPr="00324FF8">
              <w:t>ost</w:t>
            </w:r>
            <w:r w:rsidR="57EBC3D4" w:rsidRPr="00324FF8">
              <w:t>-</w:t>
            </w:r>
            <w:r w:rsidR="005F1F8B" w:rsidRPr="00324FF8">
              <w:t>Azië</w:t>
            </w:r>
          </w:p>
        </w:tc>
        <w:tc>
          <w:tcPr>
            <w:tcW w:w="4508" w:type="dxa"/>
          </w:tcPr>
          <w:p w14:paraId="2A49BDD0" w14:textId="77777777" w:rsidR="00B072B4" w:rsidRPr="00324FF8" w:rsidRDefault="00B072B4" w:rsidP="009C5F22"/>
        </w:tc>
      </w:tr>
      <w:tr w:rsidR="00B072B4" w:rsidRPr="00947101" w14:paraId="10C8DBAF" w14:textId="77777777" w:rsidTr="3699A1A5">
        <w:tc>
          <w:tcPr>
            <w:tcW w:w="4508" w:type="dxa"/>
          </w:tcPr>
          <w:p w14:paraId="4082AB64" w14:textId="77777777" w:rsidR="0041658F" w:rsidRPr="00324FF8" w:rsidRDefault="0041658F" w:rsidP="009C5F22">
            <w:r w:rsidRPr="00324FF8">
              <w:t>Botswana</w:t>
            </w:r>
          </w:p>
          <w:p w14:paraId="6FF5FC0F" w14:textId="37295DDD" w:rsidR="0041658F" w:rsidRPr="00324FF8" w:rsidRDefault="00693815" w:rsidP="009C5F22">
            <w:r w:rsidRPr="00324FF8">
              <w:t>Hoofdstad</w:t>
            </w:r>
            <w:r w:rsidR="0041658F" w:rsidRPr="00324FF8">
              <w:t>: Gaborone</w:t>
            </w:r>
          </w:p>
          <w:p w14:paraId="6742B647" w14:textId="517E777B" w:rsidR="00B072B4" w:rsidRPr="00324FF8" w:rsidRDefault="0041658F" w:rsidP="009C5F22">
            <w:r w:rsidRPr="00324FF8">
              <w:t>Locati</w:t>
            </w:r>
            <w:r w:rsidR="005F1F8B" w:rsidRPr="00324FF8">
              <w:t>e</w:t>
            </w:r>
            <w:r w:rsidRPr="00324FF8">
              <w:t xml:space="preserve">: </w:t>
            </w:r>
            <w:r w:rsidR="0E5E490B" w:rsidRPr="00324FF8">
              <w:t>Zuid-Afrika</w:t>
            </w:r>
          </w:p>
        </w:tc>
        <w:tc>
          <w:tcPr>
            <w:tcW w:w="4508" w:type="dxa"/>
          </w:tcPr>
          <w:p w14:paraId="0557B509" w14:textId="77777777" w:rsidR="00B072B4" w:rsidRPr="00324FF8" w:rsidRDefault="00B072B4" w:rsidP="009C5F22"/>
        </w:tc>
      </w:tr>
      <w:tr w:rsidR="00B072B4" w:rsidRPr="00947101" w14:paraId="16DED524" w14:textId="77777777" w:rsidTr="3699A1A5">
        <w:tc>
          <w:tcPr>
            <w:tcW w:w="4508" w:type="dxa"/>
          </w:tcPr>
          <w:p w14:paraId="0651805E" w14:textId="3CAAFF2B" w:rsidR="00474305" w:rsidRPr="00324FF8" w:rsidRDefault="00474305" w:rsidP="009C5F22">
            <w:r w:rsidRPr="00324FF8">
              <w:t>Ethiopi</w:t>
            </w:r>
            <w:r w:rsidR="004A3700" w:rsidRPr="00324FF8">
              <w:t>ë</w:t>
            </w:r>
          </w:p>
          <w:p w14:paraId="7FB6547C" w14:textId="4D12AFB5" w:rsidR="00474305" w:rsidRPr="00324FF8" w:rsidRDefault="00474305" w:rsidP="009C5F22">
            <w:r w:rsidRPr="00324FF8">
              <w:t>Hoofdstad: Addis Ababa</w:t>
            </w:r>
          </w:p>
          <w:p w14:paraId="6C391DF3" w14:textId="1C7F54B4" w:rsidR="00B072B4" w:rsidRPr="00324FF8" w:rsidRDefault="00474305" w:rsidP="009C5F22">
            <w:r w:rsidRPr="00324FF8">
              <w:t>Locati</w:t>
            </w:r>
            <w:r w:rsidR="004A3700" w:rsidRPr="00324FF8">
              <w:t>e</w:t>
            </w:r>
            <w:r w:rsidRPr="00324FF8">
              <w:t xml:space="preserve">: </w:t>
            </w:r>
            <w:r w:rsidR="5A86E66C" w:rsidRPr="00324FF8">
              <w:t>Oost-Afrika</w:t>
            </w:r>
          </w:p>
        </w:tc>
        <w:tc>
          <w:tcPr>
            <w:tcW w:w="4508" w:type="dxa"/>
          </w:tcPr>
          <w:p w14:paraId="663EEB89" w14:textId="77777777" w:rsidR="00B072B4" w:rsidRPr="00324FF8" w:rsidRDefault="00B072B4" w:rsidP="009C5F22"/>
        </w:tc>
      </w:tr>
      <w:tr w:rsidR="00B46F47" w:rsidRPr="00947101" w14:paraId="5F68EAEF" w14:textId="77777777" w:rsidTr="3699A1A5">
        <w:tc>
          <w:tcPr>
            <w:tcW w:w="4508" w:type="dxa"/>
          </w:tcPr>
          <w:p w14:paraId="468F602F" w14:textId="77777777" w:rsidR="00474305" w:rsidRPr="00324FF8" w:rsidRDefault="00474305" w:rsidP="009C5F22">
            <w:r w:rsidRPr="00324FF8">
              <w:t>Nigeria</w:t>
            </w:r>
          </w:p>
          <w:p w14:paraId="0569CEBC" w14:textId="37AB4F4D" w:rsidR="00474305" w:rsidRPr="00324FF8" w:rsidRDefault="00777428" w:rsidP="009C5F22">
            <w:r w:rsidRPr="00324FF8">
              <w:t>Hoofdstad:</w:t>
            </w:r>
            <w:r w:rsidR="00474305" w:rsidRPr="00324FF8">
              <w:t xml:space="preserve"> Abuja</w:t>
            </w:r>
          </w:p>
          <w:p w14:paraId="2013EC89" w14:textId="371D39D8" w:rsidR="00B46F47" w:rsidRPr="00324FF8" w:rsidRDefault="00474305" w:rsidP="009C5F22">
            <w:r w:rsidRPr="00324FF8">
              <w:t>Locati</w:t>
            </w:r>
            <w:r w:rsidR="004A3700" w:rsidRPr="00324FF8">
              <w:t>e</w:t>
            </w:r>
            <w:r w:rsidRPr="00324FF8">
              <w:t xml:space="preserve">: </w:t>
            </w:r>
            <w:r w:rsidR="50301F70" w:rsidRPr="00324FF8">
              <w:t>West-Afrika</w:t>
            </w:r>
          </w:p>
        </w:tc>
        <w:tc>
          <w:tcPr>
            <w:tcW w:w="4508" w:type="dxa"/>
          </w:tcPr>
          <w:p w14:paraId="37660209" w14:textId="77777777" w:rsidR="00B46F47" w:rsidRPr="00324FF8" w:rsidRDefault="00B46F47" w:rsidP="009C5F22"/>
        </w:tc>
      </w:tr>
      <w:tr w:rsidR="00E64DAB" w:rsidRPr="00947101" w14:paraId="42709190" w14:textId="77777777" w:rsidTr="3699A1A5">
        <w:tc>
          <w:tcPr>
            <w:tcW w:w="4508" w:type="dxa"/>
          </w:tcPr>
          <w:p w14:paraId="02BFBCF4" w14:textId="77777777" w:rsidR="00474305" w:rsidRPr="00324FF8" w:rsidRDefault="00474305" w:rsidP="009C5F22">
            <w:r w:rsidRPr="00324FF8">
              <w:t>Japan</w:t>
            </w:r>
          </w:p>
          <w:p w14:paraId="10C09C8F" w14:textId="593912CF" w:rsidR="00474305" w:rsidRPr="00324FF8" w:rsidRDefault="00777428" w:rsidP="009C5F22">
            <w:r w:rsidRPr="00324FF8">
              <w:t>Hoofdstad</w:t>
            </w:r>
            <w:r w:rsidR="00474305" w:rsidRPr="00324FF8">
              <w:t>: Tokyo</w:t>
            </w:r>
          </w:p>
          <w:p w14:paraId="17F0ADEF" w14:textId="03C0FB2F" w:rsidR="00E64DAB" w:rsidRPr="00324FF8" w:rsidRDefault="00474305" w:rsidP="009C5F22">
            <w:r w:rsidRPr="00324FF8">
              <w:t>Locati</w:t>
            </w:r>
            <w:r w:rsidR="004A3700" w:rsidRPr="00324FF8">
              <w:t>e</w:t>
            </w:r>
            <w:r w:rsidRPr="00324FF8">
              <w:t xml:space="preserve">: </w:t>
            </w:r>
            <w:r w:rsidR="772165E4" w:rsidRPr="00324FF8">
              <w:t>Oost-Azië</w:t>
            </w:r>
          </w:p>
        </w:tc>
        <w:tc>
          <w:tcPr>
            <w:tcW w:w="4508" w:type="dxa"/>
          </w:tcPr>
          <w:p w14:paraId="074D7AE7" w14:textId="77777777" w:rsidR="00E64DAB" w:rsidRPr="00324FF8" w:rsidRDefault="00E64DAB" w:rsidP="009C5F22"/>
        </w:tc>
      </w:tr>
      <w:tr w:rsidR="00E64DAB" w:rsidRPr="00947101" w14:paraId="6A7B9BD0" w14:textId="77777777" w:rsidTr="3699A1A5">
        <w:tc>
          <w:tcPr>
            <w:tcW w:w="4508" w:type="dxa"/>
          </w:tcPr>
          <w:p w14:paraId="31542FCB" w14:textId="2E3B957E" w:rsidR="00474305" w:rsidRPr="00324FF8" w:rsidRDefault="00474305" w:rsidP="009C5F22">
            <w:r w:rsidRPr="00324FF8">
              <w:t>Rusland</w:t>
            </w:r>
          </w:p>
          <w:p w14:paraId="05BA5B70" w14:textId="1D91DC12" w:rsidR="00474305" w:rsidRPr="00324FF8" w:rsidRDefault="00777428" w:rsidP="009C5F22">
            <w:r w:rsidRPr="00324FF8">
              <w:t>Hoofdstad</w:t>
            </w:r>
            <w:r w:rsidR="00474305" w:rsidRPr="00324FF8">
              <w:t xml:space="preserve">: </w:t>
            </w:r>
            <w:proofErr w:type="spellStart"/>
            <w:r w:rsidR="00474305" w:rsidRPr="00324FF8">
              <w:t>Mos</w:t>
            </w:r>
            <w:r w:rsidR="004B141E" w:rsidRPr="00324FF8">
              <w:t>k</w:t>
            </w:r>
            <w:r w:rsidR="00474305" w:rsidRPr="00324FF8">
              <w:t>ow</w:t>
            </w:r>
            <w:proofErr w:type="spellEnd"/>
          </w:p>
          <w:p w14:paraId="7953C463" w14:textId="1D70E47C" w:rsidR="00E64DAB" w:rsidRPr="00324FF8" w:rsidRDefault="00474305" w:rsidP="009C5F22">
            <w:r w:rsidRPr="00324FF8">
              <w:t>Locati</w:t>
            </w:r>
            <w:r w:rsidR="004B141E" w:rsidRPr="00324FF8">
              <w:t>e</w:t>
            </w:r>
            <w:r w:rsidRPr="00324FF8">
              <w:t xml:space="preserve">: </w:t>
            </w:r>
            <w:r w:rsidR="0D2739C0" w:rsidRPr="00324FF8">
              <w:t>Oost-Europa</w:t>
            </w:r>
            <w:r w:rsidR="00E86B60" w:rsidRPr="00324FF8">
              <w:t>/</w:t>
            </w:r>
            <w:r w:rsidR="00372722" w:rsidRPr="00324FF8">
              <w:t>Noord Azië</w:t>
            </w:r>
          </w:p>
        </w:tc>
        <w:tc>
          <w:tcPr>
            <w:tcW w:w="4508" w:type="dxa"/>
          </w:tcPr>
          <w:p w14:paraId="1DA1FD35" w14:textId="77777777" w:rsidR="00E64DAB" w:rsidRPr="00324FF8" w:rsidRDefault="00E64DAB" w:rsidP="009C5F22"/>
        </w:tc>
      </w:tr>
    </w:tbl>
    <w:p w14:paraId="3984919C" w14:textId="77777777" w:rsidR="00FB10EE" w:rsidRPr="00324FF8" w:rsidRDefault="00FB10EE" w:rsidP="009C5F22">
      <w:pPr>
        <w:sectPr w:rsidR="00FB10EE" w:rsidRPr="00324FF8" w:rsidSect="00DD1A11">
          <w:footerReference w:type="default" r:id="rId18"/>
          <w:pgSz w:w="11906" w:h="16838"/>
          <w:pgMar w:top="1440" w:right="1440" w:bottom="1440" w:left="1440" w:header="708" w:footer="708" w:gutter="0"/>
          <w:pgNumType w:start="1"/>
          <w:cols w:space="708"/>
          <w:docGrid w:linePitch="360"/>
        </w:sectPr>
      </w:pPr>
    </w:p>
    <w:p w14:paraId="326DAA4F" w14:textId="0EFA3B8C" w:rsidR="00E24286" w:rsidRPr="00324FF8" w:rsidRDefault="00D33C10" w:rsidP="009C5F22">
      <w:pPr>
        <w:rPr>
          <w:i/>
        </w:rPr>
        <w:sectPr w:rsidR="00E24286" w:rsidRPr="00324FF8" w:rsidSect="00222D31">
          <w:pgSz w:w="16838" w:h="11906" w:orient="landscape"/>
          <w:pgMar w:top="1440" w:right="1440" w:bottom="1440" w:left="1440" w:header="708" w:footer="708" w:gutter="0"/>
          <w:cols w:space="708"/>
          <w:docGrid w:linePitch="360"/>
        </w:sectPr>
      </w:pPr>
      <w:r w:rsidRPr="00324FF8">
        <w:rPr>
          <w:noProof/>
          <w:color w:val="2B579A"/>
          <w:shd w:val="clear" w:color="auto" w:fill="E6E6E6"/>
        </w:rPr>
        <w:lastRenderedPageBreak/>
        <w:drawing>
          <wp:anchor distT="0" distB="0" distL="114300" distR="114300" simplePos="0" relativeHeight="251658240" behindDoc="0" locked="0" layoutInCell="1" allowOverlap="1" wp14:anchorId="46390D07" wp14:editId="1CE56D7C">
            <wp:simplePos x="0" y="0"/>
            <wp:positionH relativeFrom="margin">
              <wp:align>right</wp:align>
            </wp:positionH>
            <wp:positionV relativeFrom="paragraph">
              <wp:posOffset>546100</wp:posOffset>
            </wp:positionV>
            <wp:extent cx="8864600" cy="5181600"/>
            <wp:effectExtent l="0" t="0" r="0" b="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4001" t="7260" r="1347"/>
                    <a:stretch/>
                  </pic:blipFill>
                  <pic:spPr bwMode="auto">
                    <a:xfrm>
                      <a:off x="0" y="0"/>
                      <a:ext cx="8864600" cy="518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2D31" w:rsidRPr="00324FF8">
        <w:t>Vergelijk jullie rangschikking met onderstaande kaart</w:t>
      </w:r>
      <w:r w:rsidR="00781033" w:rsidRPr="00324FF8">
        <w:t>.</w:t>
      </w:r>
      <w:r w:rsidR="00CF194F" w:rsidRPr="00324FF8">
        <w:t xml:space="preserve"> </w:t>
      </w:r>
      <w:r w:rsidR="00BB5EAC" w:rsidRPr="00324FF8">
        <w:t>E</w:t>
      </w:r>
      <w:r w:rsidR="00CF194F" w:rsidRPr="00324FF8">
        <w:t xml:space="preserve">lke cirkel </w:t>
      </w:r>
      <w:r w:rsidR="00BB5EAC" w:rsidRPr="00324FF8">
        <w:t xml:space="preserve">is </w:t>
      </w:r>
      <w:r w:rsidR="00CF194F" w:rsidRPr="00324FF8">
        <w:t xml:space="preserve">een land, de grootte van de cirkel </w:t>
      </w:r>
      <w:r w:rsidR="00BB5EAC" w:rsidRPr="00324FF8">
        <w:t xml:space="preserve">stelt de grootte </w:t>
      </w:r>
      <w:r w:rsidR="00CF194F" w:rsidRPr="00324FF8">
        <w:t xml:space="preserve">van </w:t>
      </w:r>
      <w:r w:rsidR="132A63E5" w:rsidRPr="00324FF8">
        <w:t>de bevolking</w:t>
      </w:r>
      <w:r w:rsidR="00CF194F" w:rsidRPr="00324FF8">
        <w:t xml:space="preserve"> voor, de kleur </w:t>
      </w:r>
      <w:r w:rsidR="007E4AC0" w:rsidRPr="00324FF8">
        <w:t xml:space="preserve">verwijst naar </w:t>
      </w:r>
      <w:r w:rsidR="00CF194F" w:rsidRPr="00324FF8">
        <w:t>het werelddeel, op de Y-as</w:t>
      </w:r>
      <w:r w:rsidR="007E4AC0" w:rsidRPr="00324FF8">
        <w:t xml:space="preserve"> staat</w:t>
      </w:r>
      <w:r w:rsidR="00CF194F" w:rsidRPr="00324FF8">
        <w:t xml:space="preserve"> de levensverwachting (d.w.z. gezondheid) en op de X-as het inkomen per persoon. </w:t>
      </w:r>
      <w:r w:rsidR="00687184" w:rsidRPr="00324FF8">
        <w:t>De namen van de landen zijn in het Engels.</w:t>
      </w:r>
      <w:r w:rsidR="3B928DCA" w:rsidRPr="00324FF8">
        <w:t xml:space="preserve"> </w:t>
      </w:r>
      <w:r w:rsidR="00BB2DB8" w:rsidRPr="00324FF8">
        <w:t xml:space="preserve"> </w:t>
      </w:r>
      <w:r w:rsidR="007429B5" w:rsidRPr="00324FF8">
        <w:rPr>
          <w:i/>
          <w:iCs/>
        </w:rPr>
        <w:t xml:space="preserve"> (Bron:</w:t>
      </w:r>
      <w:r w:rsidR="00A42B60" w:rsidRPr="00324FF8">
        <w:rPr>
          <w:i/>
          <w:iCs/>
        </w:rPr>
        <w:t xml:space="preserve"> https://historytech.files.wordpress.com/2016/04/gapmindersort.pdf)</w:t>
      </w:r>
    </w:p>
    <w:p w14:paraId="205F29C0" w14:textId="2F342A41" w:rsidR="00687184" w:rsidRPr="00324FF8" w:rsidRDefault="00707CE1" w:rsidP="009C5F22">
      <w:pPr>
        <w:pStyle w:val="Titre4"/>
      </w:pPr>
      <w:r w:rsidRPr="00324FF8">
        <w:lastRenderedPageBreak/>
        <w:t>Vraag 1</w:t>
      </w:r>
      <w:r w:rsidR="00EA0085" w:rsidRPr="00324FF8">
        <w:t>:</w:t>
      </w:r>
    </w:p>
    <w:p w14:paraId="513EEE42" w14:textId="77777777" w:rsidR="0025596A" w:rsidRPr="00324FF8" w:rsidRDefault="00CE3B9A" w:rsidP="009C5F22">
      <w:r w:rsidRPr="00324FF8">
        <w:t xml:space="preserve">Was jullie rangschikking een afspiegeling van de </w:t>
      </w:r>
      <w:r w:rsidR="0025596A" w:rsidRPr="00324FF8">
        <w:t>werkelijkheid? Hoeveel landen had je min of meer correct ingeschat?</w:t>
      </w:r>
    </w:p>
    <w:p w14:paraId="52699AC9" w14:textId="786BD3A6" w:rsidR="006630D7" w:rsidRPr="00324FF8" w:rsidRDefault="006630D7" w:rsidP="009C5F22">
      <w:r w:rsidRPr="00324FF8">
        <w:t>………………………………………………………………………………………………………………………………………………</w:t>
      </w:r>
    </w:p>
    <w:p w14:paraId="2695BA29" w14:textId="5913881E" w:rsidR="00B91D86" w:rsidRPr="00324FF8" w:rsidRDefault="00B91D86" w:rsidP="009C5F22">
      <w:pPr>
        <w:pStyle w:val="Titre4"/>
      </w:pPr>
      <w:r w:rsidRPr="00324FF8">
        <w:t>Vraag 2:</w:t>
      </w:r>
    </w:p>
    <w:p w14:paraId="7888C483" w14:textId="4CD0A26B" w:rsidR="000B3304" w:rsidRPr="00324FF8" w:rsidRDefault="000B1A89" w:rsidP="009C5F22">
      <w:r w:rsidRPr="3699A1A5">
        <w:t xml:space="preserve">Zoek een verklaring </w:t>
      </w:r>
      <w:r w:rsidR="589B6B97" w:rsidRPr="551028C5">
        <w:t>waaro</w:t>
      </w:r>
      <w:r w:rsidR="78DB23A9" w:rsidRPr="551028C5">
        <w:t>m</w:t>
      </w:r>
      <w:r w:rsidRPr="3699A1A5">
        <w:t xml:space="preserve"> landen zoals Zuid</w:t>
      </w:r>
      <w:r w:rsidR="685515CC" w:rsidRPr="3699A1A5">
        <w:t>-</w:t>
      </w:r>
      <w:r w:rsidRPr="3699A1A5">
        <w:t xml:space="preserve">Afrika en Botswana die een betrekkelijk hoog inkomen per persoon hebben, zo laag scoren op de levensverwachting. </w:t>
      </w:r>
      <w:r w:rsidR="003D23B6" w:rsidRPr="3699A1A5">
        <w:t>Gebruik eventueel het internet om aanvullende info te vinden.</w:t>
      </w:r>
    </w:p>
    <w:p w14:paraId="6AF81D94" w14:textId="77777777" w:rsidR="00FB3DDE" w:rsidRPr="00324FF8" w:rsidRDefault="00FB3DDE" w:rsidP="009C5F22">
      <w:r w:rsidRPr="00324FF8">
        <w:t>………………………………………………………………………………………………………………………………………………</w:t>
      </w:r>
    </w:p>
    <w:p w14:paraId="4B93A1FD" w14:textId="77777777" w:rsidR="00FB3DDE" w:rsidRPr="00324FF8" w:rsidRDefault="00FB3DDE" w:rsidP="009C5F22">
      <w:r w:rsidRPr="00324FF8">
        <w:t>………………………………………………………………………………………………………………………………………………</w:t>
      </w:r>
    </w:p>
    <w:p w14:paraId="79BA3E0C" w14:textId="77777777" w:rsidR="00FB3DDE" w:rsidRPr="00324FF8" w:rsidRDefault="00FB3DDE" w:rsidP="009C5F22">
      <w:r w:rsidRPr="00324FF8">
        <w:t>………………………………………………………………………………………………………………………………………………</w:t>
      </w:r>
    </w:p>
    <w:p w14:paraId="78EB5C13" w14:textId="77777777" w:rsidR="00FB3DDE" w:rsidRPr="00324FF8" w:rsidRDefault="00FB3DDE" w:rsidP="009C5F22">
      <w:r w:rsidRPr="00324FF8">
        <w:t>………………………………………………………………………………………………………………………………………………</w:t>
      </w:r>
    </w:p>
    <w:p w14:paraId="5E9F3A57" w14:textId="77777777" w:rsidR="00FB3DDE" w:rsidRPr="00324FF8" w:rsidRDefault="00FB3DDE" w:rsidP="009C5F22">
      <w:r w:rsidRPr="00324FF8">
        <w:t>………………………………………………………………………………………………………………………………………………</w:t>
      </w:r>
    </w:p>
    <w:p w14:paraId="1D8E1119" w14:textId="77777777" w:rsidR="00FB3DDE" w:rsidRPr="00324FF8" w:rsidRDefault="00FB3DDE" w:rsidP="009C5F22">
      <w:r w:rsidRPr="00324FF8">
        <w:t>………………………………………………………………………………………………………………………………………………</w:t>
      </w:r>
    </w:p>
    <w:p w14:paraId="6E32A3D4" w14:textId="77777777" w:rsidR="00FB3DDE" w:rsidRPr="00324FF8" w:rsidRDefault="00FB3DDE" w:rsidP="009C5F22">
      <w:r w:rsidRPr="00324FF8">
        <w:t>………………………………………………………………………………………………………………………………………………</w:t>
      </w:r>
    </w:p>
    <w:p w14:paraId="27C3DB40" w14:textId="77777777" w:rsidR="00FB3DDE" w:rsidRPr="00324FF8" w:rsidRDefault="00FB3DDE" w:rsidP="009C5F22">
      <w:r w:rsidRPr="00324FF8">
        <w:t>………………………………………………………………………………………………………………………………………………</w:t>
      </w:r>
    </w:p>
    <w:p w14:paraId="27607EE5" w14:textId="7D47F0F5" w:rsidR="00F10E26" w:rsidRPr="00324FF8" w:rsidRDefault="00F10E26" w:rsidP="009C5F22">
      <w:r w:rsidRPr="00324FF8">
        <w:br w:type="page"/>
      </w:r>
    </w:p>
    <w:p w14:paraId="1B8A3D4B" w14:textId="77777777" w:rsidR="005C4892" w:rsidRDefault="005C4892" w:rsidP="009C5F22">
      <w:pPr>
        <w:pStyle w:val="Titre1"/>
      </w:pPr>
      <w:bookmarkStart w:id="12" w:name="_Toc83045396"/>
    </w:p>
    <w:p w14:paraId="4BF3E5B5" w14:textId="744F26A3" w:rsidR="003D23B6" w:rsidRPr="00557692" w:rsidRDefault="00D02507" w:rsidP="009C5F22">
      <w:pPr>
        <w:pStyle w:val="Titre1"/>
      </w:pPr>
      <w:r w:rsidRPr="00557692">
        <w:t xml:space="preserve">Antwoordfiche </w:t>
      </w:r>
      <w:r w:rsidR="0085242E" w:rsidRPr="00557692">
        <w:t>3</w:t>
      </w:r>
      <w:r w:rsidRPr="00557692">
        <w:t xml:space="preserve">: </w:t>
      </w:r>
      <w:r w:rsidR="00C0054D" w:rsidRPr="00557692">
        <w:t>R</w:t>
      </w:r>
      <w:r w:rsidRPr="00557692">
        <w:t xml:space="preserve">ijkdom in </w:t>
      </w:r>
      <w:r w:rsidR="00B55132" w:rsidRPr="00557692">
        <w:t>Belgi</w:t>
      </w:r>
      <w:r w:rsidR="0085242E" w:rsidRPr="00557692">
        <w:t>ë</w:t>
      </w:r>
      <w:bookmarkEnd w:id="12"/>
    </w:p>
    <w:p w14:paraId="4C242DF3" w14:textId="46750723" w:rsidR="0085242E" w:rsidRPr="00324FF8" w:rsidRDefault="00DC3DD7" w:rsidP="009C5F22">
      <w:pPr>
        <w:pStyle w:val="Titre4"/>
      </w:pPr>
      <w:r w:rsidRPr="00324FF8">
        <w:t>Vraag 1:</w:t>
      </w:r>
    </w:p>
    <w:p w14:paraId="129FB564" w14:textId="30CB1CD0" w:rsidR="00DC3DD7" w:rsidRPr="00324FF8" w:rsidRDefault="00046BB7" w:rsidP="009C5F22">
      <w:r w:rsidRPr="00324FF8">
        <w:t xml:space="preserve">Ga naar </w:t>
      </w:r>
      <w:hyperlink r:id="rId20" w:history="1">
        <w:r w:rsidRPr="00324FF8">
          <w:rPr>
            <w:rStyle w:val="Lienhypertexte"/>
            <w:rFonts w:asciiTheme="minorHAnsi" w:hAnsiTheme="minorHAnsi"/>
          </w:rPr>
          <w:t>https://www.indicators.be/nl/i/G10_GIN/Inkomensongelijkheid%3A_Gini-index</w:t>
        </w:r>
      </w:hyperlink>
      <w:r w:rsidRPr="00324FF8">
        <w:rPr>
          <w:rStyle w:val="Lienhypertexte"/>
          <w:rFonts w:asciiTheme="minorHAnsi" w:hAnsiTheme="minorHAnsi"/>
        </w:rPr>
        <w:t xml:space="preserve"> </w:t>
      </w:r>
      <w:r w:rsidR="00A123E4" w:rsidRPr="00324FF8">
        <w:rPr>
          <w:rStyle w:val="Lienhypertexte"/>
          <w:rFonts w:asciiTheme="minorHAnsi" w:hAnsiTheme="minorHAnsi"/>
          <w:u w:val="none"/>
        </w:rPr>
        <w:t xml:space="preserve"> </w:t>
      </w:r>
      <w:r w:rsidR="00A123E4" w:rsidRPr="00324FF8">
        <w:t xml:space="preserve">en </w:t>
      </w:r>
      <w:r w:rsidR="00797D39" w:rsidRPr="00324FF8">
        <w:t>vergelijk de inkomensongelijkheid in de drie gewesten. Waar is de inkomensongelijkheid het groots</w:t>
      </w:r>
      <w:r w:rsidR="006719D2" w:rsidRPr="00324FF8">
        <w:t>t?</w:t>
      </w:r>
    </w:p>
    <w:p w14:paraId="3ED4BC9F" w14:textId="282BEAFC" w:rsidR="006630D7" w:rsidRPr="00324FF8" w:rsidRDefault="006630D7" w:rsidP="009C5F22">
      <w:r w:rsidRPr="00324FF8">
        <w:t>………………………………………………………………………………………………………………………………………………</w:t>
      </w:r>
    </w:p>
    <w:p w14:paraId="41DBC013" w14:textId="4E28DBC8" w:rsidR="006719D2" w:rsidRPr="00324FF8" w:rsidRDefault="006719D2" w:rsidP="009C5F22">
      <w:pPr>
        <w:pStyle w:val="Titre4"/>
      </w:pPr>
      <w:r w:rsidRPr="00324FF8">
        <w:t xml:space="preserve">Vraag 2: </w:t>
      </w:r>
    </w:p>
    <w:p w14:paraId="1084720F" w14:textId="147435AA" w:rsidR="006719D2" w:rsidRPr="00324FF8" w:rsidRDefault="006719D2" w:rsidP="009C5F22">
      <w:r w:rsidRPr="551028C5">
        <w:t xml:space="preserve">Vergelijk </w:t>
      </w:r>
      <w:r w:rsidR="5AF35FE7" w:rsidRPr="551028C5">
        <w:t xml:space="preserve">de gemiddelde inkomensongelijkheid </w:t>
      </w:r>
      <w:r w:rsidRPr="551028C5">
        <w:t xml:space="preserve">van België met </w:t>
      </w:r>
      <w:r w:rsidR="5BB83F02" w:rsidRPr="551028C5">
        <w:t xml:space="preserve">deze </w:t>
      </w:r>
      <w:r w:rsidRPr="551028C5">
        <w:t>in Europa</w:t>
      </w:r>
      <w:r w:rsidR="0DFA67E8" w:rsidRPr="551028C5">
        <w:t>.</w:t>
      </w:r>
      <w:r w:rsidR="009F6035" w:rsidRPr="551028C5">
        <w:t xml:space="preserve"> Doen we het beter of slechter? Vergelijk telkens ook de gewesten met Europa.</w:t>
      </w:r>
    </w:p>
    <w:p w14:paraId="09CE01A0" w14:textId="77777777" w:rsidR="002126F6" w:rsidRPr="00324FF8" w:rsidRDefault="002126F6" w:rsidP="009C5F22"/>
    <w:p w14:paraId="0D45401D" w14:textId="77777777" w:rsidR="00FB3DDE" w:rsidRPr="00324FF8" w:rsidRDefault="00FB3DDE" w:rsidP="009C5F22">
      <w:r w:rsidRPr="00324FF8">
        <w:t>………………………………………………………………………………………………………………………………………………</w:t>
      </w:r>
    </w:p>
    <w:p w14:paraId="34B94CE9" w14:textId="77777777" w:rsidR="00FB3DDE" w:rsidRPr="00324FF8" w:rsidRDefault="00FB3DDE" w:rsidP="009C5F22">
      <w:r w:rsidRPr="00324FF8">
        <w:t>………………………………………………………………………………………………………………………………………………</w:t>
      </w:r>
    </w:p>
    <w:p w14:paraId="43C85F36" w14:textId="77777777" w:rsidR="00FB3DDE" w:rsidRPr="00324FF8" w:rsidRDefault="00FB3DDE" w:rsidP="009C5F22">
      <w:r w:rsidRPr="00324FF8">
        <w:t>………………………………………………………………………………………………………………………………………………</w:t>
      </w:r>
    </w:p>
    <w:p w14:paraId="78F968EA" w14:textId="77777777" w:rsidR="00FB3DDE" w:rsidRPr="00324FF8" w:rsidRDefault="00FB3DDE" w:rsidP="009C5F22">
      <w:r w:rsidRPr="00324FF8">
        <w:t>………………………………………………………………………………………………………………………………………………</w:t>
      </w:r>
    </w:p>
    <w:p w14:paraId="257C73FC" w14:textId="3A27DD13" w:rsidR="002126F6" w:rsidRPr="00324FF8" w:rsidRDefault="002126F6" w:rsidP="009C5F22">
      <w:pPr>
        <w:pStyle w:val="Titre4"/>
      </w:pPr>
      <w:proofErr w:type="spellStart"/>
      <w:r w:rsidRPr="00324FF8">
        <w:t>Vraag</w:t>
      </w:r>
      <w:proofErr w:type="spellEnd"/>
      <w:r w:rsidRPr="00324FF8">
        <w:t xml:space="preserve"> 3:</w:t>
      </w:r>
    </w:p>
    <w:p w14:paraId="2658E557" w14:textId="04AA3D6F" w:rsidR="002126F6" w:rsidRPr="00324FF8" w:rsidRDefault="002126F6" w:rsidP="009C5F22">
      <w:r w:rsidRPr="551028C5">
        <w:t>In de infofiches heb je al gezien dat</w:t>
      </w:r>
      <w:r w:rsidR="00B05183" w:rsidRPr="551028C5">
        <w:t xml:space="preserve"> België iets aan de inkomensongelijkheid doet </w:t>
      </w:r>
      <w:r w:rsidR="64609F21" w:rsidRPr="412C291A">
        <w:t>aan de hand van</w:t>
      </w:r>
      <w:r w:rsidR="00B05183" w:rsidRPr="551028C5">
        <w:t xml:space="preserve"> de sociale zekerheid en erfbelasting. </w:t>
      </w:r>
      <w:r w:rsidR="6F1ECC24" w:rsidRPr="551028C5">
        <w:t>Hoe zouden jullie de rijkdom in een land herverdelen?</w:t>
      </w:r>
      <w:r w:rsidR="008D19C6" w:rsidRPr="551028C5">
        <w:t xml:space="preserve"> </w:t>
      </w:r>
      <w:r w:rsidR="00DE24CD" w:rsidRPr="551028C5">
        <w:t>Straks presenteren jullie</w:t>
      </w:r>
      <w:r w:rsidR="008D19C6" w:rsidRPr="551028C5">
        <w:t xml:space="preserve"> </w:t>
      </w:r>
      <w:r w:rsidR="00DE24CD" w:rsidRPr="551028C5">
        <w:t>je</w:t>
      </w:r>
      <w:r w:rsidR="008D19C6" w:rsidRPr="551028C5">
        <w:t xml:space="preserve"> oplossing aan de rest van de klas.</w:t>
      </w:r>
      <w:r w:rsidR="00766EE8" w:rsidRPr="551028C5">
        <w:t xml:space="preserve"> Jullie medeleerlingen</w:t>
      </w:r>
      <w:r w:rsidR="008D19C6" w:rsidRPr="551028C5">
        <w:t xml:space="preserve"> kunnen hun goedkeuring of bedenkingen formuleren.</w:t>
      </w:r>
      <w:r w:rsidR="00766EE8" w:rsidRPr="551028C5">
        <w:t xml:space="preserve"> Zoek dus zeker een goed </w:t>
      </w:r>
      <w:r w:rsidR="73FDD749" w:rsidRPr="412C291A">
        <w:t>argument</w:t>
      </w:r>
      <w:r w:rsidR="328E4E53" w:rsidRPr="412C291A">
        <w:t>en</w:t>
      </w:r>
      <w:r w:rsidR="73FDD749" w:rsidRPr="412C291A">
        <w:t>.</w:t>
      </w:r>
    </w:p>
    <w:p w14:paraId="40C1D0C9" w14:textId="77777777" w:rsidR="00FB3DDE" w:rsidRPr="00324FF8" w:rsidRDefault="00FB3DDE" w:rsidP="009C5F22">
      <w:r w:rsidRPr="00324FF8">
        <w:t>………………………………………………………………………………………………………………………………………………</w:t>
      </w:r>
    </w:p>
    <w:p w14:paraId="66738DA7" w14:textId="77777777" w:rsidR="00FB3DDE" w:rsidRPr="00324FF8" w:rsidRDefault="00FB3DDE" w:rsidP="009C5F22">
      <w:r w:rsidRPr="00324FF8">
        <w:t>………………………………………………………………………………………………………………………………………………</w:t>
      </w:r>
    </w:p>
    <w:p w14:paraId="7A0E2950" w14:textId="77777777" w:rsidR="00FB3DDE" w:rsidRPr="00324FF8" w:rsidRDefault="00FB3DDE" w:rsidP="009C5F22">
      <w:r w:rsidRPr="00324FF8">
        <w:t>………………………………………………………………………………………………………………………………………………</w:t>
      </w:r>
    </w:p>
    <w:p w14:paraId="0C53E69D" w14:textId="77777777" w:rsidR="00FB3DDE" w:rsidRPr="00324FF8" w:rsidRDefault="00FB3DDE" w:rsidP="009C5F22">
      <w:r w:rsidRPr="00324FF8">
        <w:t>………………………………………………………………………………………………………………………………………………</w:t>
      </w:r>
    </w:p>
    <w:p w14:paraId="03E13434" w14:textId="77777777" w:rsidR="00FB3DDE" w:rsidRPr="00324FF8" w:rsidRDefault="00FB3DDE" w:rsidP="009C5F22">
      <w:r w:rsidRPr="00324FF8">
        <w:t>………………………………………………………………………………………………………………………………………………</w:t>
      </w:r>
    </w:p>
    <w:p w14:paraId="719C63F0" w14:textId="77777777" w:rsidR="00FB3DDE" w:rsidRPr="00324FF8" w:rsidRDefault="00FB3DDE" w:rsidP="009C5F22">
      <w:r w:rsidRPr="00324FF8">
        <w:t>………………………………………………………………………………………………………………………………………………</w:t>
      </w:r>
    </w:p>
    <w:p w14:paraId="17B2DF1B" w14:textId="77777777" w:rsidR="00FB3DDE" w:rsidRPr="00324FF8" w:rsidRDefault="00FB3DDE" w:rsidP="009C5F22">
      <w:r w:rsidRPr="00324FF8">
        <w:t>………………………………………………………………………………………………………………………………………………</w:t>
      </w:r>
    </w:p>
    <w:p w14:paraId="4425DE75" w14:textId="77777777" w:rsidR="00FB3DDE" w:rsidRPr="00324FF8" w:rsidRDefault="00FB3DDE" w:rsidP="009C5F22">
      <w:r w:rsidRPr="00324FF8">
        <w:t>………………………………………………………………………………………………………………………………………………</w:t>
      </w:r>
    </w:p>
    <w:p w14:paraId="15E0B2D5" w14:textId="71A1C9C7" w:rsidR="00324FF8" w:rsidRPr="00324FF8" w:rsidRDefault="006630D7" w:rsidP="009C5F22">
      <w:r w:rsidRPr="00324FF8">
        <w:t>………………………………………………………………………………………………………………………………………………</w:t>
      </w:r>
    </w:p>
    <w:sectPr w:rsidR="00324FF8" w:rsidRPr="00324FF8" w:rsidSect="00E2428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86DA0" w14:textId="77777777" w:rsidR="00F401FB" w:rsidRDefault="00F401FB" w:rsidP="009C5F22">
      <w:r>
        <w:separator/>
      </w:r>
    </w:p>
  </w:endnote>
  <w:endnote w:type="continuationSeparator" w:id="0">
    <w:p w14:paraId="714FFB93" w14:textId="77777777" w:rsidR="00F401FB" w:rsidRDefault="00F401FB" w:rsidP="009C5F22">
      <w:r>
        <w:continuationSeparator/>
      </w:r>
    </w:p>
  </w:endnote>
  <w:endnote w:type="continuationNotice" w:id="1">
    <w:p w14:paraId="71C67847" w14:textId="77777777" w:rsidR="00F401FB" w:rsidRDefault="00F401FB" w:rsidP="009C5F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uoto">
    <w:panose1 w:val="00000000000000000000"/>
    <w:charset w:val="00"/>
    <w:family w:val="modern"/>
    <w:notTrueType/>
    <w:pitch w:val="variable"/>
    <w:sig w:usb0="A00000FF" w:usb1="4000A07B" w:usb2="00000000" w:usb3="00000000" w:csb0="00000093" w:csb1="00000000"/>
  </w:font>
  <w:font w:name="Muoto Black">
    <w:panose1 w:val="00000000000000000000"/>
    <w:charset w:val="00"/>
    <w:family w:val="modern"/>
    <w:notTrueType/>
    <w:pitch w:val="variable"/>
    <w:sig w:usb0="A00000FF" w:usb1="4000A0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6641410"/>
      <w:docPartObj>
        <w:docPartGallery w:val="Page Numbers (Bottom of Page)"/>
        <w:docPartUnique/>
      </w:docPartObj>
    </w:sdtPr>
    <w:sdtEndPr/>
    <w:sdtContent>
      <w:p w14:paraId="72693207" w14:textId="50E476B0" w:rsidR="001C364A" w:rsidRDefault="001C364A" w:rsidP="009C5F22">
        <w:pPr>
          <w:pStyle w:val="Pieddepage"/>
        </w:pPr>
        <w:r>
          <w:fldChar w:fldCharType="begin"/>
        </w:r>
        <w:r>
          <w:instrText>PAGE   \* MERGEFORMAT</w:instrText>
        </w:r>
        <w:r>
          <w:fldChar w:fldCharType="separate"/>
        </w:r>
        <w:r>
          <w:t>2</w:t>
        </w:r>
        <w:r>
          <w:fldChar w:fldCharType="end"/>
        </w:r>
      </w:p>
    </w:sdtContent>
  </w:sdt>
  <w:p w14:paraId="3FC0E5FB" w14:textId="77777777" w:rsidR="00D57121" w:rsidRDefault="00D57121" w:rsidP="009C5F2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B4660" w14:textId="77777777" w:rsidR="00F401FB" w:rsidRDefault="00F401FB" w:rsidP="009C5F22">
      <w:r>
        <w:separator/>
      </w:r>
    </w:p>
  </w:footnote>
  <w:footnote w:type="continuationSeparator" w:id="0">
    <w:p w14:paraId="52C1DE23" w14:textId="77777777" w:rsidR="00F401FB" w:rsidRDefault="00F401FB" w:rsidP="009C5F22">
      <w:r>
        <w:continuationSeparator/>
      </w:r>
    </w:p>
  </w:footnote>
  <w:footnote w:type="continuationNotice" w:id="1">
    <w:p w14:paraId="608F9AA8" w14:textId="77777777" w:rsidR="00F401FB" w:rsidRDefault="00F401FB" w:rsidP="009C5F2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4187D" w14:textId="0CB100B4" w:rsidR="00261D3F" w:rsidRDefault="00BC10AE" w:rsidP="009C5F22">
    <w:pPr>
      <w:pStyle w:val="En-tte"/>
    </w:pPr>
    <w:r>
      <w:rPr>
        <w:noProof/>
      </w:rPr>
      <w:drawing>
        <wp:inline distT="0" distB="0" distL="0" distR="0" wp14:anchorId="7D74ADC3" wp14:editId="003B10C6">
          <wp:extent cx="1184613" cy="476250"/>
          <wp:effectExtent l="0" t="0" r="0" b="0"/>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194382" cy="48017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BAAB83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55AB1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E4C1F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580D41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28D59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5C35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B7EEDA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AA66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8EE4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F4CE0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0AD33C7"/>
    <w:multiLevelType w:val="hybridMultilevel"/>
    <w:tmpl w:val="7E7E2888"/>
    <w:lvl w:ilvl="0" w:tplc="985466C6">
      <w:start w:val="1"/>
      <w:numFmt w:val="bullet"/>
      <w:pStyle w:val="Opsomming"/>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Tahoma"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Tahoma"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Tahoma"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F2557AD"/>
    <w:multiLevelType w:val="hybridMultilevel"/>
    <w:tmpl w:val="5E3ED3E8"/>
    <w:lvl w:ilvl="0" w:tplc="E7426A5E">
      <w:start w:val="1"/>
      <w:numFmt w:val="decimal"/>
      <w:pStyle w:val="Nummering"/>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39651DB5"/>
    <w:multiLevelType w:val="hybridMultilevel"/>
    <w:tmpl w:val="55D4194C"/>
    <w:lvl w:ilvl="0" w:tplc="F904C4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DC66C70"/>
    <w:multiLevelType w:val="hybridMultilevel"/>
    <w:tmpl w:val="4CFCB12C"/>
    <w:lvl w:ilvl="0" w:tplc="66E2804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79502014">
    <w:abstractNumId w:val="10"/>
  </w:num>
  <w:num w:numId="2" w16cid:durableId="2018657243">
    <w:abstractNumId w:val="11"/>
  </w:num>
  <w:num w:numId="3" w16cid:durableId="168444940">
    <w:abstractNumId w:val="9"/>
  </w:num>
  <w:num w:numId="4" w16cid:durableId="1145469358">
    <w:abstractNumId w:val="7"/>
  </w:num>
  <w:num w:numId="5" w16cid:durableId="974943754">
    <w:abstractNumId w:val="6"/>
  </w:num>
  <w:num w:numId="6" w16cid:durableId="1319192617">
    <w:abstractNumId w:val="5"/>
  </w:num>
  <w:num w:numId="7" w16cid:durableId="105393281">
    <w:abstractNumId w:val="4"/>
  </w:num>
  <w:num w:numId="8" w16cid:durableId="1661539697">
    <w:abstractNumId w:val="8"/>
  </w:num>
  <w:num w:numId="9" w16cid:durableId="1131483220">
    <w:abstractNumId w:val="3"/>
  </w:num>
  <w:num w:numId="10" w16cid:durableId="2021152976">
    <w:abstractNumId w:val="2"/>
  </w:num>
  <w:num w:numId="11" w16cid:durableId="43526753">
    <w:abstractNumId w:val="1"/>
  </w:num>
  <w:num w:numId="12" w16cid:durableId="126435557">
    <w:abstractNumId w:val="0"/>
  </w:num>
  <w:num w:numId="13" w16cid:durableId="916213295">
    <w:abstractNumId w:val="12"/>
  </w:num>
  <w:num w:numId="14" w16cid:durableId="628516473">
    <w:abstractNumId w:val="12"/>
  </w:num>
  <w:num w:numId="15" w16cid:durableId="1993824171">
    <w:abstractNumId w:val="13"/>
  </w:num>
  <w:num w:numId="16" w16cid:durableId="373892227">
    <w:abstractNumId w:val="13"/>
  </w:num>
  <w:num w:numId="17" w16cid:durableId="210155858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attachedTemplate r:id="rId1"/>
  <w:linkStyle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334"/>
    <w:rsid w:val="000104BC"/>
    <w:rsid w:val="00042D42"/>
    <w:rsid w:val="00043233"/>
    <w:rsid w:val="00046BB7"/>
    <w:rsid w:val="00054555"/>
    <w:rsid w:val="00055FA5"/>
    <w:rsid w:val="00057AE9"/>
    <w:rsid w:val="00090700"/>
    <w:rsid w:val="0009591F"/>
    <w:rsid w:val="000A0D2E"/>
    <w:rsid w:val="000A65B0"/>
    <w:rsid w:val="000A6BB9"/>
    <w:rsid w:val="000B1A89"/>
    <w:rsid w:val="000B3304"/>
    <w:rsid w:val="000C2233"/>
    <w:rsid w:val="000C65D7"/>
    <w:rsid w:val="000D361F"/>
    <w:rsid w:val="000E2871"/>
    <w:rsid w:val="00102B7C"/>
    <w:rsid w:val="00110E19"/>
    <w:rsid w:val="0011432F"/>
    <w:rsid w:val="00124019"/>
    <w:rsid w:val="001265D1"/>
    <w:rsid w:val="00136ED3"/>
    <w:rsid w:val="00145DE4"/>
    <w:rsid w:val="00155E14"/>
    <w:rsid w:val="00165905"/>
    <w:rsid w:val="00167485"/>
    <w:rsid w:val="001825C7"/>
    <w:rsid w:val="00183334"/>
    <w:rsid w:val="00183A6C"/>
    <w:rsid w:val="00184A53"/>
    <w:rsid w:val="0018607C"/>
    <w:rsid w:val="001C364A"/>
    <w:rsid w:val="001C4B36"/>
    <w:rsid w:val="001C7692"/>
    <w:rsid w:val="001E4FC4"/>
    <w:rsid w:val="001F1E8B"/>
    <w:rsid w:val="00202639"/>
    <w:rsid w:val="002032A6"/>
    <w:rsid w:val="002126F6"/>
    <w:rsid w:val="00213AD4"/>
    <w:rsid w:val="00213E94"/>
    <w:rsid w:val="002145C1"/>
    <w:rsid w:val="00222D31"/>
    <w:rsid w:val="002244CF"/>
    <w:rsid w:val="00227463"/>
    <w:rsid w:val="00233AA0"/>
    <w:rsid w:val="00255213"/>
    <w:rsid w:val="0025596A"/>
    <w:rsid w:val="00256DC4"/>
    <w:rsid w:val="00261D3F"/>
    <w:rsid w:val="00262402"/>
    <w:rsid w:val="00273D4C"/>
    <w:rsid w:val="00282A7E"/>
    <w:rsid w:val="00294C7D"/>
    <w:rsid w:val="00297481"/>
    <w:rsid w:val="002A14CB"/>
    <w:rsid w:val="002A369B"/>
    <w:rsid w:val="002A50C3"/>
    <w:rsid w:val="002A7455"/>
    <w:rsid w:val="002B3D15"/>
    <w:rsid w:val="002B57B7"/>
    <w:rsid w:val="002B5F8C"/>
    <w:rsid w:val="002C16FB"/>
    <w:rsid w:val="002C7E12"/>
    <w:rsid w:val="002D63EF"/>
    <w:rsid w:val="002E446F"/>
    <w:rsid w:val="002E6454"/>
    <w:rsid w:val="002F249F"/>
    <w:rsid w:val="003011DC"/>
    <w:rsid w:val="0030421D"/>
    <w:rsid w:val="003072B9"/>
    <w:rsid w:val="00316DFE"/>
    <w:rsid w:val="00323D25"/>
    <w:rsid w:val="00324FF8"/>
    <w:rsid w:val="00327B13"/>
    <w:rsid w:val="00330EFA"/>
    <w:rsid w:val="00331922"/>
    <w:rsid w:val="003345DE"/>
    <w:rsid w:val="003510E7"/>
    <w:rsid w:val="00352D59"/>
    <w:rsid w:val="00354693"/>
    <w:rsid w:val="00354CFC"/>
    <w:rsid w:val="003627E7"/>
    <w:rsid w:val="00363A38"/>
    <w:rsid w:val="00364D4E"/>
    <w:rsid w:val="00372722"/>
    <w:rsid w:val="00375041"/>
    <w:rsid w:val="00381CD7"/>
    <w:rsid w:val="00391B45"/>
    <w:rsid w:val="00391E77"/>
    <w:rsid w:val="00392028"/>
    <w:rsid w:val="00395CD2"/>
    <w:rsid w:val="00397ABF"/>
    <w:rsid w:val="003A4A1D"/>
    <w:rsid w:val="003A70C3"/>
    <w:rsid w:val="003B16F7"/>
    <w:rsid w:val="003B1F77"/>
    <w:rsid w:val="003B6C37"/>
    <w:rsid w:val="003B70FF"/>
    <w:rsid w:val="003C6856"/>
    <w:rsid w:val="003C7430"/>
    <w:rsid w:val="003D23B6"/>
    <w:rsid w:val="003D5E2D"/>
    <w:rsid w:val="003D6FC8"/>
    <w:rsid w:val="003D7405"/>
    <w:rsid w:val="003D740C"/>
    <w:rsid w:val="003F317D"/>
    <w:rsid w:val="004115B9"/>
    <w:rsid w:val="0041658F"/>
    <w:rsid w:val="00426407"/>
    <w:rsid w:val="00426BBC"/>
    <w:rsid w:val="0043651A"/>
    <w:rsid w:val="004437C5"/>
    <w:rsid w:val="004532DF"/>
    <w:rsid w:val="0045665A"/>
    <w:rsid w:val="004617ED"/>
    <w:rsid w:val="0047293C"/>
    <w:rsid w:val="004740FF"/>
    <w:rsid w:val="00474305"/>
    <w:rsid w:val="00482261"/>
    <w:rsid w:val="00487B31"/>
    <w:rsid w:val="004A3700"/>
    <w:rsid w:val="004A79AE"/>
    <w:rsid w:val="004B141E"/>
    <w:rsid w:val="004B53BB"/>
    <w:rsid w:val="004B7AF5"/>
    <w:rsid w:val="004C34BF"/>
    <w:rsid w:val="004C53C7"/>
    <w:rsid w:val="004D14AD"/>
    <w:rsid w:val="004D6E26"/>
    <w:rsid w:val="004F5037"/>
    <w:rsid w:val="004F55C8"/>
    <w:rsid w:val="004F62B4"/>
    <w:rsid w:val="0051126C"/>
    <w:rsid w:val="00517436"/>
    <w:rsid w:val="00535B25"/>
    <w:rsid w:val="00541CE5"/>
    <w:rsid w:val="0054276A"/>
    <w:rsid w:val="00546874"/>
    <w:rsid w:val="005471C0"/>
    <w:rsid w:val="00555A67"/>
    <w:rsid w:val="00557692"/>
    <w:rsid w:val="00560EA0"/>
    <w:rsid w:val="00561641"/>
    <w:rsid w:val="005661C0"/>
    <w:rsid w:val="0056678E"/>
    <w:rsid w:val="005750AF"/>
    <w:rsid w:val="00575831"/>
    <w:rsid w:val="005819C6"/>
    <w:rsid w:val="00586EC5"/>
    <w:rsid w:val="0058726A"/>
    <w:rsid w:val="0059138A"/>
    <w:rsid w:val="005952D9"/>
    <w:rsid w:val="005958B7"/>
    <w:rsid w:val="005A7563"/>
    <w:rsid w:val="005B305E"/>
    <w:rsid w:val="005B6119"/>
    <w:rsid w:val="005C4892"/>
    <w:rsid w:val="005C5A74"/>
    <w:rsid w:val="005C605C"/>
    <w:rsid w:val="005D3063"/>
    <w:rsid w:val="005D3F25"/>
    <w:rsid w:val="005D4B52"/>
    <w:rsid w:val="005D7760"/>
    <w:rsid w:val="005E02C3"/>
    <w:rsid w:val="005E0AF6"/>
    <w:rsid w:val="005E0B7E"/>
    <w:rsid w:val="005E705C"/>
    <w:rsid w:val="005F1F8B"/>
    <w:rsid w:val="005F46C4"/>
    <w:rsid w:val="005F61A6"/>
    <w:rsid w:val="005F7244"/>
    <w:rsid w:val="00605E06"/>
    <w:rsid w:val="0060632C"/>
    <w:rsid w:val="00611C38"/>
    <w:rsid w:val="00615380"/>
    <w:rsid w:val="00615C4B"/>
    <w:rsid w:val="00624B2F"/>
    <w:rsid w:val="00625477"/>
    <w:rsid w:val="00631DE9"/>
    <w:rsid w:val="00633D59"/>
    <w:rsid w:val="00633DB1"/>
    <w:rsid w:val="00646145"/>
    <w:rsid w:val="0064680F"/>
    <w:rsid w:val="00646A90"/>
    <w:rsid w:val="006529D8"/>
    <w:rsid w:val="006555FA"/>
    <w:rsid w:val="00656766"/>
    <w:rsid w:val="00656FA6"/>
    <w:rsid w:val="006630D7"/>
    <w:rsid w:val="00666B41"/>
    <w:rsid w:val="006719D2"/>
    <w:rsid w:val="00673265"/>
    <w:rsid w:val="006734BF"/>
    <w:rsid w:val="00683A3F"/>
    <w:rsid w:val="00687184"/>
    <w:rsid w:val="006912B5"/>
    <w:rsid w:val="00693815"/>
    <w:rsid w:val="006A0F1E"/>
    <w:rsid w:val="006A19D6"/>
    <w:rsid w:val="006A583A"/>
    <w:rsid w:val="006B5D21"/>
    <w:rsid w:val="006C1995"/>
    <w:rsid w:val="006C3770"/>
    <w:rsid w:val="006C7765"/>
    <w:rsid w:val="006D2AD3"/>
    <w:rsid w:val="006D4F94"/>
    <w:rsid w:val="006D62BD"/>
    <w:rsid w:val="006E0E48"/>
    <w:rsid w:val="006F1924"/>
    <w:rsid w:val="007036FA"/>
    <w:rsid w:val="007046F5"/>
    <w:rsid w:val="00707CE1"/>
    <w:rsid w:val="00712545"/>
    <w:rsid w:val="0071356A"/>
    <w:rsid w:val="00722C07"/>
    <w:rsid w:val="00724D3E"/>
    <w:rsid w:val="00730DA2"/>
    <w:rsid w:val="00732E68"/>
    <w:rsid w:val="007429B5"/>
    <w:rsid w:val="007458F6"/>
    <w:rsid w:val="00750AFC"/>
    <w:rsid w:val="00753377"/>
    <w:rsid w:val="00766EE8"/>
    <w:rsid w:val="00774F4D"/>
    <w:rsid w:val="00777183"/>
    <w:rsid w:val="00777428"/>
    <w:rsid w:val="00777B42"/>
    <w:rsid w:val="00781033"/>
    <w:rsid w:val="00781A74"/>
    <w:rsid w:val="00782701"/>
    <w:rsid w:val="00785FDB"/>
    <w:rsid w:val="007908A9"/>
    <w:rsid w:val="007918CD"/>
    <w:rsid w:val="00793903"/>
    <w:rsid w:val="00794253"/>
    <w:rsid w:val="00797D39"/>
    <w:rsid w:val="00797EB2"/>
    <w:rsid w:val="007A32CB"/>
    <w:rsid w:val="007A4B54"/>
    <w:rsid w:val="007B0C72"/>
    <w:rsid w:val="007B3508"/>
    <w:rsid w:val="007C0C6D"/>
    <w:rsid w:val="007D7439"/>
    <w:rsid w:val="007E4AC0"/>
    <w:rsid w:val="007E6090"/>
    <w:rsid w:val="007F3FF8"/>
    <w:rsid w:val="00800702"/>
    <w:rsid w:val="00807285"/>
    <w:rsid w:val="00814250"/>
    <w:rsid w:val="00820DFC"/>
    <w:rsid w:val="0082507B"/>
    <w:rsid w:val="00827198"/>
    <w:rsid w:val="00831282"/>
    <w:rsid w:val="008327A7"/>
    <w:rsid w:val="00832812"/>
    <w:rsid w:val="00836C4D"/>
    <w:rsid w:val="00843DE4"/>
    <w:rsid w:val="0085242E"/>
    <w:rsid w:val="00852855"/>
    <w:rsid w:val="00854E6B"/>
    <w:rsid w:val="008562DA"/>
    <w:rsid w:val="00857E25"/>
    <w:rsid w:val="008624E8"/>
    <w:rsid w:val="00864C91"/>
    <w:rsid w:val="00870D86"/>
    <w:rsid w:val="00871468"/>
    <w:rsid w:val="00887724"/>
    <w:rsid w:val="0089681E"/>
    <w:rsid w:val="008A4D4C"/>
    <w:rsid w:val="008A5F03"/>
    <w:rsid w:val="008B147B"/>
    <w:rsid w:val="008C6AC4"/>
    <w:rsid w:val="008D19C6"/>
    <w:rsid w:val="008D78FF"/>
    <w:rsid w:val="008F0E40"/>
    <w:rsid w:val="00905262"/>
    <w:rsid w:val="0091742E"/>
    <w:rsid w:val="00921549"/>
    <w:rsid w:val="009308B7"/>
    <w:rsid w:val="00930A1A"/>
    <w:rsid w:val="00935962"/>
    <w:rsid w:val="009370C0"/>
    <w:rsid w:val="00940B07"/>
    <w:rsid w:val="0094179F"/>
    <w:rsid w:val="009422D7"/>
    <w:rsid w:val="00947101"/>
    <w:rsid w:val="00950241"/>
    <w:rsid w:val="00954C3C"/>
    <w:rsid w:val="009579D7"/>
    <w:rsid w:val="00964B20"/>
    <w:rsid w:val="009710E0"/>
    <w:rsid w:val="0097207F"/>
    <w:rsid w:val="009728A1"/>
    <w:rsid w:val="00975B3E"/>
    <w:rsid w:val="00981866"/>
    <w:rsid w:val="009930EB"/>
    <w:rsid w:val="00993476"/>
    <w:rsid w:val="009A7857"/>
    <w:rsid w:val="009B31BA"/>
    <w:rsid w:val="009B7832"/>
    <w:rsid w:val="009B79C9"/>
    <w:rsid w:val="009C0460"/>
    <w:rsid w:val="009C4474"/>
    <w:rsid w:val="009C5F22"/>
    <w:rsid w:val="009C6099"/>
    <w:rsid w:val="009D0484"/>
    <w:rsid w:val="009D3EF2"/>
    <w:rsid w:val="009D4027"/>
    <w:rsid w:val="009D7598"/>
    <w:rsid w:val="009D7D7E"/>
    <w:rsid w:val="009E209C"/>
    <w:rsid w:val="009E20F1"/>
    <w:rsid w:val="009E2194"/>
    <w:rsid w:val="009E4859"/>
    <w:rsid w:val="009F49EE"/>
    <w:rsid w:val="009F6035"/>
    <w:rsid w:val="00A020CD"/>
    <w:rsid w:val="00A024E4"/>
    <w:rsid w:val="00A02845"/>
    <w:rsid w:val="00A05134"/>
    <w:rsid w:val="00A05F1A"/>
    <w:rsid w:val="00A123E4"/>
    <w:rsid w:val="00A15702"/>
    <w:rsid w:val="00A21020"/>
    <w:rsid w:val="00A22155"/>
    <w:rsid w:val="00A22D3A"/>
    <w:rsid w:val="00A246AE"/>
    <w:rsid w:val="00A254C8"/>
    <w:rsid w:val="00A3053F"/>
    <w:rsid w:val="00A368ED"/>
    <w:rsid w:val="00A415AF"/>
    <w:rsid w:val="00A41EB1"/>
    <w:rsid w:val="00A42B60"/>
    <w:rsid w:val="00A53AB7"/>
    <w:rsid w:val="00A5684E"/>
    <w:rsid w:val="00A60A42"/>
    <w:rsid w:val="00A61A50"/>
    <w:rsid w:val="00A61B57"/>
    <w:rsid w:val="00A631C1"/>
    <w:rsid w:val="00A70667"/>
    <w:rsid w:val="00A71C19"/>
    <w:rsid w:val="00A72B61"/>
    <w:rsid w:val="00A7741D"/>
    <w:rsid w:val="00A7780B"/>
    <w:rsid w:val="00A83FAB"/>
    <w:rsid w:val="00A90100"/>
    <w:rsid w:val="00AA12DE"/>
    <w:rsid w:val="00AC13B3"/>
    <w:rsid w:val="00AC294B"/>
    <w:rsid w:val="00AC35C3"/>
    <w:rsid w:val="00AC5D6B"/>
    <w:rsid w:val="00AE4FA6"/>
    <w:rsid w:val="00AF1491"/>
    <w:rsid w:val="00B04B74"/>
    <w:rsid w:val="00B05183"/>
    <w:rsid w:val="00B06492"/>
    <w:rsid w:val="00B072B4"/>
    <w:rsid w:val="00B10E28"/>
    <w:rsid w:val="00B2374C"/>
    <w:rsid w:val="00B267DD"/>
    <w:rsid w:val="00B464A7"/>
    <w:rsid w:val="00B46F47"/>
    <w:rsid w:val="00B53CDE"/>
    <w:rsid w:val="00B54A52"/>
    <w:rsid w:val="00B55132"/>
    <w:rsid w:val="00B55DBB"/>
    <w:rsid w:val="00B64BF0"/>
    <w:rsid w:val="00B67A68"/>
    <w:rsid w:val="00B74C09"/>
    <w:rsid w:val="00B77FF8"/>
    <w:rsid w:val="00B838A5"/>
    <w:rsid w:val="00B91D86"/>
    <w:rsid w:val="00B94B97"/>
    <w:rsid w:val="00BA23D3"/>
    <w:rsid w:val="00BA3B13"/>
    <w:rsid w:val="00BA3E05"/>
    <w:rsid w:val="00BB2DB8"/>
    <w:rsid w:val="00BB5EAC"/>
    <w:rsid w:val="00BB767B"/>
    <w:rsid w:val="00BC10AE"/>
    <w:rsid w:val="00BE0307"/>
    <w:rsid w:val="00BE4024"/>
    <w:rsid w:val="00BE619E"/>
    <w:rsid w:val="00BF4134"/>
    <w:rsid w:val="00BF541B"/>
    <w:rsid w:val="00BF559B"/>
    <w:rsid w:val="00BF6DFB"/>
    <w:rsid w:val="00C0054D"/>
    <w:rsid w:val="00C05F29"/>
    <w:rsid w:val="00C060F0"/>
    <w:rsid w:val="00C06F84"/>
    <w:rsid w:val="00C1357D"/>
    <w:rsid w:val="00C1498D"/>
    <w:rsid w:val="00C15576"/>
    <w:rsid w:val="00C17AE6"/>
    <w:rsid w:val="00C17B83"/>
    <w:rsid w:val="00C27F1D"/>
    <w:rsid w:val="00C320B5"/>
    <w:rsid w:val="00C3463E"/>
    <w:rsid w:val="00C41A89"/>
    <w:rsid w:val="00C456E3"/>
    <w:rsid w:val="00C45B14"/>
    <w:rsid w:val="00C5723D"/>
    <w:rsid w:val="00C62534"/>
    <w:rsid w:val="00C72344"/>
    <w:rsid w:val="00C74203"/>
    <w:rsid w:val="00C86275"/>
    <w:rsid w:val="00C870BF"/>
    <w:rsid w:val="00C93EDF"/>
    <w:rsid w:val="00C94983"/>
    <w:rsid w:val="00C95BE8"/>
    <w:rsid w:val="00CA27B5"/>
    <w:rsid w:val="00CA372C"/>
    <w:rsid w:val="00CA43A7"/>
    <w:rsid w:val="00CB3B33"/>
    <w:rsid w:val="00CB3FA7"/>
    <w:rsid w:val="00CB5101"/>
    <w:rsid w:val="00CB7300"/>
    <w:rsid w:val="00CC2EBA"/>
    <w:rsid w:val="00CC6C04"/>
    <w:rsid w:val="00CD3C8B"/>
    <w:rsid w:val="00CD5DC1"/>
    <w:rsid w:val="00CD68DE"/>
    <w:rsid w:val="00CE15AC"/>
    <w:rsid w:val="00CE3B9A"/>
    <w:rsid w:val="00CF194F"/>
    <w:rsid w:val="00CF2AD1"/>
    <w:rsid w:val="00CF5710"/>
    <w:rsid w:val="00D01B64"/>
    <w:rsid w:val="00D02507"/>
    <w:rsid w:val="00D10FA6"/>
    <w:rsid w:val="00D12ED0"/>
    <w:rsid w:val="00D1440A"/>
    <w:rsid w:val="00D163EB"/>
    <w:rsid w:val="00D24D8C"/>
    <w:rsid w:val="00D33C10"/>
    <w:rsid w:val="00D42AD0"/>
    <w:rsid w:val="00D42AEB"/>
    <w:rsid w:val="00D57121"/>
    <w:rsid w:val="00D63E5C"/>
    <w:rsid w:val="00D73D73"/>
    <w:rsid w:val="00D7693B"/>
    <w:rsid w:val="00D7FAA8"/>
    <w:rsid w:val="00D8311D"/>
    <w:rsid w:val="00D8481B"/>
    <w:rsid w:val="00D901D8"/>
    <w:rsid w:val="00D91159"/>
    <w:rsid w:val="00D9329C"/>
    <w:rsid w:val="00D97A73"/>
    <w:rsid w:val="00DA271E"/>
    <w:rsid w:val="00DA6EF6"/>
    <w:rsid w:val="00DB1E4D"/>
    <w:rsid w:val="00DB4913"/>
    <w:rsid w:val="00DC3DD7"/>
    <w:rsid w:val="00DC79B0"/>
    <w:rsid w:val="00DD1A11"/>
    <w:rsid w:val="00DD360F"/>
    <w:rsid w:val="00DD420E"/>
    <w:rsid w:val="00DD4A91"/>
    <w:rsid w:val="00DE10AA"/>
    <w:rsid w:val="00DE15FB"/>
    <w:rsid w:val="00DE24CD"/>
    <w:rsid w:val="00DE5479"/>
    <w:rsid w:val="00DE60D5"/>
    <w:rsid w:val="00DFC69B"/>
    <w:rsid w:val="00E11A96"/>
    <w:rsid w:val="00E11AFE"/>
    <w:rsid w:val="00E160B1"/>
    <w:rsid w:val="00E21A72"/>
    <w:rsid w:val="00E2266C"/>
    <w:rsid w:val="00E24286"/>
    <w:rsid w:val="00E254C8"/>
    <w:rsid w:val="00E27779"/>
    <w:rsid w:val="00E27A76"/>
    <w:rsid w:val="00E31C87"/>
    <w:rsid w:val="00E40B9A"/>
    <w:rsid w:val="00E41F0D"/>
    <w:rsid w:val="00E54782"/>
    <w:rsid w:val="00E64DAB"/>
    <w:rsid w:val="00E659DD"/>
    <w:rsid w:val="00E66532"/>
    <w:rsid w:val="00E70818"/>
    <w:rsid w:val="00E70A08"/>
    <w:rsid w:val="00E71E29"/>
    <w:rsid w:val="00E7779F"/>
    <w:rsid w:val="00E839F7"/>
    <w:rsid w:val="00E83C41"/>
    <w:rsid w:val="00E86B60"/>
    <w:rsid w:val="00E96D4A"/>
    <w:rsid w:val="00E97F7F"/>
    <w:rsid w:val="00EA0085"/>
    <w:rsid w:val="00EA5A37"/>
    <w:rsid w:val="00EC12A0"/>
    <w:rsid w:val="00EC571A"/>
    <w:rsid w:val="00ED3349"/>
    <w:rsid w:val="00EE397A"/>
    <w:rsid w:val="00F04594"/>
    <w:rsid w:val="00F06FB9"/>
    <w:rsid w:val="00F10828"/>
    <w:rsid w:val="00F10E26"/>
    <w:rsid w:val="00F15293"/>
    <w:rsid w:val="00F21F5E"/>
    <w:rsid w:val="00F37AB9"/>
    <w:rsid w:val="00F401FB"/>
    <w:rsid w:val="00F40AF0"/>
    <w:rsid w:val="00F40CD7"/>
    <w:rsid w:val="00F61DDD"/>
    <w:rsid w:val="00F626CA"/>
    <w:rsid w:val="00F66577"/>
    <w:rsid w:val="00F669C0"/>
    <w:rsid w:val="00F72E8B"/>
    <w:rsid w:val="00F74A3E"/>
    <w:rsid w:val="00F77057"/>
    <w:rsid w:val="00F80E56"/>
    <w:rsid w:val="00F81031"/>
    <w:rsid w:val="00F92C1C"/>
    <w:rsid w:val="00F9313E"/>
    <w:rsid w:val="00F963E5"/>
    <w:rsid w:val="00F97C8C"/>
    <w:rsid w:val="00FA006C"/>
    <w:rsid w:val="00FA3D7F"/>
    <w:rsid w:val="00FB10EE"/>
    <w:rsid w:val="00FB1A14"/>
    <w:rsid w:val="00FB281D"/>
    <w:rsid w:val="00FB3DDE"/>
    <w:rsid w:val="00FB74ED"/>
    <w:rsid w:val="00FB7C72"/>
    <w:rsid w:val="00FC046A"/>
    <w:rsid w:val="00FD3158"/>
    <w:rsid w:val="00FD3893"/>
    <w:rsid w:val="00FD7096"/>
    <w:rsid w:val="00FD721D"/>
    <w:rsid w:val="00FE6408"/>
    <w:rsid w:val="00FF1352"/>
    <w:rsid w:val="011E1AFB"/>
    <w:rsid w:val="01321DE5"/>
    <w:rsid w:val="01367751"/>
    <w:rsid w:val="015B4EF9"/>
    <w:rsid w:val="016E37D8"/>
    <w:rsid w:val="01C19A6E"/>
    <w:rsid w:val="01E916AF"/>
    <w:rsid w:val="01EFB94D"/>
    <w:rsid w:val="01FD60B3"/>
    <w:rsid w:val="023CF090"/>
    <w:rsid w:val="0281EA5E"/>
    <w:rsid w:val="02EA0E4E"/>
    <w:rsid w:val="0306C2E5"/>
    <w:rsid w:val="031329B2"/>
    <w:rsid w:val="037500B4"/>
    <w:rsid w:val="03B8F96A"/>
    <w:rsid w:val="03E89AD8"/>
    <w:rsid w:val="04389AE5"/>
    <w:rsid w:val="04F7BFB1"/>
    <w:rsid w:val="058998DA"/>
    <w:rsid w:val="05CF1069"/>
    <w:rsid w:val="05E5888A"/>
    <w:rsid w:val="060420D2"/>
    <w:rsid w:val="0627AAF8"/>
    <w:rsid w:val="06896826"/>
    <w:rsid w:val="07026BDE"/>
    <w:rsid w:val="07A3ED87"/>
    <w:rsid w:val="07E4F462"/>
    <w:rsid w:val="07EDFD0E"/>
    <w:rsid w:val="07F52D6C"/>
    <w:rsid w:val="0866C319"/>
    <w:rsid w:val="08722F30"/>
    <w:rsid w:val="087C1A22"/>
    <w:rsid w:val="0899F57D"/>
    <w:rsid w:val="0925365D"/>
    <w:rsid w:val="0952CB57"/>
    <w:rsid w:val="0962F9C1"/>
    <w:rsid w:val="09D47845"/>
    <w:rsid w:val="09D53186"/>
    <w:rsid w:val="09EDFEA4"/>
    <w:rsid w:val="0A04C8ED"/>
    <w:rsid w:val="0A59FBD6"/>
    <w:rsid w:val="0A5C5BAD"/>
    <w:rsid w:val="0B14A8CE"/>
    <w:rsid w:val="0B8777F2"/>
    <w:rsid w:val="0B89CF05"/>
    <w:rsid w:val="0C3F4E0C"/>
    <w:rsid w:val="0D1B1792"/>
    <w:rsid w:val="0D2739C0"/>
    <w:rsid w:val="0D80EA82"/>
    <w:rsid w:val="0DFA67E8"/>
    <w:rsid w:val="0E4B4816"/>
    <w:rsid w:val="0E5BC3D0"/>
    <w:rsid w:val="0E5E490B"/>
    <w:rsid w:val="0F67AF08"/>
    <w:rsid w:val="0F7C4BA3"/>
    <w:rsid w:val="1035303C"/>
    <w:rsid w:val="105251EE"/>
    <w:rsid w:val="109025C7"/>
    <w:rsid w:val="10BE6586"/>
    <w:rsid w:val="10EAB9DB"/>
    <w:rsid w:val="1111F96D"/>
    <w:rsid w:val="11AA8AF6"/>
    <w:rsid w:val="11EEA623"/>
    <w:rsid w:val="121CF472"/>
    <w:rsid w:val="125F7E4B"/>
    <w:rsid w:val="129BD316"/>
    <w:rsid w:val="12DD1360"/>
    <w:rsid w:val="132A63E5"/>
    <w:rsid w:val="1348D3C8"/>
    <w:rsid w:val="13F5FABA"/>
    <w:rsid w:val="13FB1E1B"/>
    <w:rsid w:val="141AD2B9"/>
    <w:rsid w:val="14B24346"/>
    <w:rsid w:val="14C22DDA"/>
    <w:rsid w:val="14D82625"/>
    <w:rsid w:val="169AF0A3"/>
    <w:rsid w:val="17154F48"/>
    <w:rsid w:val="178FF243"/>
    <w:rsid w:val="17A2619F"/>
    <w:rsid w:val="18799E3C"/>
    <w:rsid w:val="18A9B31D"/>
    <w:rsid w:val="18B1D0F0"/>
    <w:rsid w:val="18CAA87A"/>
    <w:rsid w:val="18CD9B24"/>
    <w:rsid w:val="18ED7993"/>
    <w:rsid w:val="19619CF1"/>
    <w:rsid w:val="19CD3490"/>
    <w:rsid w:val="1A33182E"/>
    <w:rsid w:val="1A4B446C"/>
    <w:rsid w:val="1A93BACB"/>
    <w:rsid w:val="1A9C9A1E"/>
    <w:rsid w:val="1AFD83FF"/>
    <w:rsid w:val="1B9681A5"/>
    <w:rsid w:val="1BC0E015"/>
    <w:rsid w:val="1BD4D593"/>
    <w:rsid w:val="1BF8375E"/>
    <w:rsid w:val="1C1DC542"/>
    <w:rsid w:val="1C59C02D"/>
    <w:rsid w:val="1CA163C1"/>
    <w:rsid w:val="1D82B25D"/>
    <w:rsid w:val="1DCF29F1"/>
    <w:rsid w:val="1EEB0CE4"/>
    <w:rsid w:val="1F529B03"/>
    <w:rsid w:val="204B2135"/>
    <w:rsid w:val="20EB0F5B"/>
    <w:rsid w:val="210A60E0"/>
    <w:rsid w:val="2190464C"/>
    <w:rsid w:val="22474689"/>
    <w:rsid w:val="224A5D89"/>
    <w:rsid w:val="22DA1D11"/>
    <w:rsid w:val="22F9BEFD"/>
    <w:rsid w:val="2311F4AA"/>
    <w:rsid w:val="2314321D"/>
    <w:rsid w:val="234C5DE3"/>
    <w:rsid w:val="235205CF"/>
    <w:rsid w:val="240C185D"/>
    <w:rsid w:val="24752329"/>
    <w:rsid w:val="25EC8536"/>
    <w:rsid w:val="25EC8637"/>
    <w:rsid w:val="262EE144"/>
    <w:rsid w:val="269A149B"/>
    <w:rsid w:val="26A593F9"/>
    <w:rsid w:val="26ED8759"/>
    <w:rsid w:val="277E65A3"/>
    <w:rsid w:val="27DF5113"/>
    <w:rsid w:val="27E1A7BF"/>
    <w:rsid w:val="282BCDD1"/>
    <w:rsid w:val="285DEDCF"/>
    <w:rsid w:val="28C80F45"/>
    <w:rsid w:val="28FF48EE"/>
    <w:rsid w:val="28FF6E2E"/>
    <w:rsid w:val="290467A6"/>
    <w:rsid w:val="291FBC97"/>
    <w:rsid w:val="29365D56"/>
    <w:rsid w:val="2955ABD6"/>
    <w:rsid w:val="299E92A4"/>
    <w:rsid w:val="29A51E69"/>
    <w:rsid w:val="2AB53C1C"/>
    <w:rsid w:val="2ACDFFD2"/>
    <w:rsid w:val="2AE336B8"/>
    <w:rsid w:val="2B022091"/>
    <w:rsid w:val="2B96F9EF"/>
    <w:rsid w:val="2BCE74AD"/>
    <w:rsid w:val="2BDF20F7"/>
    <w:rsid w:val="2BE108FA"/>
    <w:rsid w:val="2BE5D6A2"/>
    <w:rsid w:val="2C18F2EF"/>
    <w:rsid w:val="2C5D0AD1"/>
    <w:rsid w:val="2C7F38EF"/>
    <w:rsid w:val="2C969D75"/>
    <w:rsid w:val="2CB034D9"/>
    <w:rsid w:val="2D193D59"/>
    <w:rsid w:val="2D25EC03"/>
    <w:rsid w:val="2D70395B"/>
    <w:rsid w:val="2D79DA7B"/>
    <w:rsid w:val="2D87DBF7"/>
    <w:rsid w:val="2E1D3C4D"/>
    <w:rsid w:val="2E48A605"/>
    <w:rsid w:val="2E4CAB7C"/>
    <w:rsid w:val="2E61C6A7"/>
    <w:rsid w:val="2EA36988"/>
    <w:rsid w:val="2F05B0C8"/>
    <w:rsid w:val="2F204483"/>
    <w:rsid w:val="2F451811"/>
    <w:rsid w:val="2F86F686"/>
    <w:rsid w:val="2F96F3B9"/>
    <w:rsid w:val="2F9966C4"/>
    <w:rsid w:val="2F9E16F6"/>
    <w:rsid w:val="2FE1E154"/>
    <w:rsid w:val="2FE418BC"/>
    <w:rsid w:val="2FEA5B30"/>
    <w:rsid w:val="301B51F1"/>
    <w:rsid w:val="305D5388"/>
    <w:rsid w:val="3064B72F"/>
    <w:rsid w:val="3105CDFF"/>
    <w:rsid w:val="315BE470"/>
    <w:rsid w:val="319C10A7"/>
    <w:rsid w:val="31CE9ED2"/>
    <w:rsid w:val="31D7AEA5"/>
    <w:rsid w:val="31FCEE22"/>
    <w:rsid w:val="32579CCE"/>
    <w:rsid w:val="32599F7D"/>
    <w:rsid w:val="328E4E53"/>
    <w:rsid w:val="33C4AC74"/>
    <w:rsid w:val="343E5C27"/>
    <w:rsid w:val="349DAF0C"/>
    <w:rsid w:val="34B42128"/>
    <w:rsid w:val="35063F94"/>
    <w:rsid w:val="354BBE08"/>
    <w:rsid w:val="355B4FED"/>
    <w:rsid w:val="35945DCE"/>
    <w:rsid w:val="35ACA3C5"/>
    <w:rsid w:val="35CDD3FD"/>
    <w:rsid w:val="368C57C2"/>
    <w:rsid w:val="3699A1A5"/>
    <w:rsid w:val="36D1C8E0"/>
    <w:rsid w:val="36EE3072"/>
    <w:rsid w:val="3757E4AB"/>
    <w:rsid w:val="37D75298"/>
    <w:rsid w:val="37EFEA5F"/>
    <w:rsid w:val="37FFBDB0"/>
    <w:rsid w:val="38759C77"/>
    <w:rsid w:val="38B3B3B0"/>
    <w:rsid w:val="39D30042"/>
    <w:rsid w:val="39FF0A32"/>
    <w:rsid w:val="3AF76149"/>
    <w:rsid w:val="3B928DCA"/>
    <w:rsid w:val="3B996DC8"/>
    <w:rsid w:val="3BAD98E9"/>
    <w:rsid w:val="3BDA8B74"/>
    <w:rsid w:val="3CD114BB"/>
    <w:rsid w:val="3D68D50D"/>
    <w:rsid w:val="3D76173F"/>
    <w:rsid w:val="3E6B54E3"/>
    <w:rsid w:val="3EE1280E"/>
    <w:rsid w:val="3EFAE536"/>
    <w:rsid w:val="3F15E045"/>
    <w:rsid w:val="3F9539C8"/>
    <w:rsid w:val="3FE6114B"/>
    <w:rsid w:val="4042A6AA"/>
    <w:rsid w:val="404DEB06"/>
    <w:rsid w:val="40841BAC"/>
    <w:rsid w:val="41051E4D"/>
    <w:rsid w:val="410E9AFA"/>
    <w:rsid w:val="412C291A"/>
    <w:rsid w:val="41766056"/>
    <w:rsid w:val="41CD78EF"/>
    <w:rsid w:val="41D0DD84"/>
    <w:rsid w:val="41D33A69"/>
    <w:rsid w:val="43587B81"/>
    <w:rsid w:val="437029A6"/>
    <w:rsid w:val="449E1FCD"/>
    <w:rsid w:val="45F08C55"/>
    <w:rsid w:val="46168854"/>
    <w:rsid w:val="46674F91"/>
    <w:rsid w:val="46742A88"/>
    <w:rsid w:val="467DDBEF"/>
    <w:rsid w:val="47745FD1"/>
    <w:rsid w:val="479AAF73"/>
    <w:rsid w:val="47B00A0C"/>
    <w:rsid w:val="47D84CC9"/>
    <w:rsid w:val="47F59936"/>
    <w:rsid w:val="480BFE49"/>
    <w:rsid w:val="48B4A32F"/>
    <w:rsid w:val="48C9A49A"/>
    <w:rsid w:val="48D70403"/>
    <w:rsid w:val="48F9DE34"/>
    <w:rsid w:val="49103032"/>
    <w:rsid w:val="49741D2A"/>
    <w:rsid w:val="49E418EE"/>
    <w:rsid w:val="49EECB1A"/>
    <w:rsid w:val="4A8E6A17"/>
    <w:rsid w:val="4AE9BC9A"/>
    <w:rsid w:val="4B4B103A"/>
    <w:rsid w:val="4BA6B12A"/>
    <w:rsid w:val="4BB49662"/>
    <w:rsid w:val="4BD90C80"/>
    <w:rsid w:val="4BE4893C"/>
    <w:rsid w:val="4BF8E51C"/>
    <w:rsid w:val="4C224A2D"/>
    <w:rsid w:val="4C2F7478"/>
    <w:rsid w:val="4C37421C"/>
    <w:rsid w:val="4C7C77E0"/>
    <w:rsid w:val="4D04DDA5"/>
    <w:rsid w:val="4D8D8C78"/>
    <w:rsid w:val="4D9650CF"/>
    <w:rsid w:val="4DDD1EB9"/>
    <w:rsid w:val="4EF890B1"/>
    <w:rsid w:val="4F18B032"/>
    <w:rsid w:val="4F3D21E3"/>
    <w:rsid w:val="4F4FB345"/>
    <w:rsid w:val="4FE0918F"/>
    <w:rsid w:val="501BF5CA"/>
    <w:rsid w:val="50301F70"/>
    <w:rsid w:val="50447516"/>
    <w:rsid w:val="50E15BEF"/>
    <w:rsid w:val="50F70D52"/>
    <w:rsid w:val="5156F370"/>
    <w:rsid w:val="516008D8"/>
    <w:rsid w:val="5214D2C1"/>
    <w:rsid w:val="5216DB41"/>
    <w:rsid w:val="52BE2F1C"/>
    <w:rsid w:val="53101ADE"/>
    <w:rsid w:val="53275A0D"/>
    <w:rsid w:val="54867850"/>
    <w:rsid w:val="54A15203"/>
    <w:rsid w:val="54E06D07"/>
    <w:rsid w:val="54E81FED"/>
    <w:rsid w:val="54FB0C6A"/>
    <w:rsid w:val="55030F38"/>
    <w:rsid w:val="551028C5"/>
    <w:rsid w:val="557FACDF"/>
    <w:rsid w:val="564AE259"/>
    <w:rsid w:val="565D84C4"/>
    <w:rsid w:val="56AF346A"/>
    <w:rsid w:val="571EB7E0"/>
    <w:rsid w:val="574C01C3"/>
    <w:rsid w:val="57D63920"/>
    <w:rsid w:val="57EBC3D4"/>
    <w:rsid w:val="5868FF7F"/>
    <w:rsid w:val="58963A38"/>
    <w:rsid w:val="589B6B97"/>
    <w:rsid w:val="58FCEE7F"/>
    <w:rsid w:val="592E4182"/>
    <w:rsid w:val="596BC08B"/>
    <w:rsid w:val="599DFD75"/>
    <w:rsid w:val="59D0CB7A"/>
    <w:rsid w:val="59FF49E4"/>
    <w:rsid w:val="5A077BEF"/>
    <w:rsid w:val="5A86E66C"/>
    <w:rsid w:val="5AB0E986"/>
    <w:rsid w:val="5AB34165"/>
    <w:rsid w:val="5AF35FE7"/>
    <w:rsid w:val="5B4F22EB"/>
    <w:rsid w:val="5B71F05D"/>
    <w:rsid w:val="5BA5775F"/>
    <w:rsid w:val="5BB5E750"/>
    <w:rsid w:val="5BB83F02"/>
    <w:rsid w:val="5C15A568"/>
    <w:rsid w:val="5C4A9F0D"/>
    <w:rsid w:val="5C5B01F9"/>
    <w:rsid w:val="5C71D6B1"/>
    <w:rsid w:val="5CC97922"/>
    <w:rsid w:val="5D9513D7"/>
    <w:rsid w:val="5E0B787F"/>
    <w:rsid w:val="5E2CC43F"/>
    <w:rsid w:val="5E499554"/>
    <w:rsid w:val="5E86199F"/>
    <w:rsid w:val="5EBA7FCB"/>
    <w:rsid w:val="5EEC6632"/>
    <w:rsid w:val="5EFEF80F"/>
    <w:rsid w:val="5FAFA2FB"/>
    <w:rsid w:val="5FBA19CF"/>
    <w:rsid w:val="603161DD"/>
    <w:rsid w:val="60BA0DF6"/>
    <w:rsid w:val="60C48544"/>
    <w:rsid w:val="60FCF40D"/>
    <w:rsid w:val="6134993F"/>
    <w:rsid w:val="6193AA8F"/>
    <w:rsid w:val="62C0B15A"/>
    <w:rsid w:val="62E2872C"/>
    <w:rsid w:val="6365B370"/>
    <w:rsid w:val="63D1DF15"/>
    <w:rsid w:val="63DD7E92"/>
    <w:rsid w:val="640BBDD0"/>
    <w:rsid w:val="640CD5FF"/>
    <w:rsid w:val="641B715F"/>
    <w:rsid w:val="642646F3"/>
    <w:rsid w:val="64609F21"/>
    <w:rsid w:val="649B93CB"/>
    <w:rsid w:val="64FA3EAA"/>
    <w:rsid w:val="65239510"/>
    <w:rsid w:val="65A78E31"/>
    <w:rsid w:val="65B69328"/>
    <w:rsid w:val="65EA1F79"/>
    <w:rsid w:val="6607F368"/>
    <w:rsid w:val="660F5845"/>
    <w:rsid w:val="6618AEBC"/>
    <w:rsid w:val="6637642C"/>
    <w:rsid w:val="669A179C"/>
    <w:rsid w:val="66EC8ABC"/>
    <w:rsid w:val="66FB60BA"/>
    <w:rsid w:val="67F54DDD"/>
    <w:rsid w:val="681C733C"/>
    <w:rsid w:val="6827626F"/>
    <w:rsid w:val="685515CC"/>
    <w:rsid w:val="69AE78C9"/>
    <w:rsid w:val="69C89CE3"/>
    <w:rsid w:val="6A00C1A9"/>
    <w:rsid w:val="6B6ADA61"/>
    <w:rsid w:val="6B93312E"/>
    <w:rsid w:val="6BCD7B29"/>
    <w:rsid w:val="6BCEADD8"/>
    <w:rsid w:val="6BEF5F41"/>
    <w:rsid w:val="6C2378C1"/>
    <w:rsid w:val="6C6C0EF7"/>
    <w:rsid w:val="6C7BB983"/>
    <w:rsid w:val="6C814C35"/>
    <w:rsid w:val="6D0A92A8"/>
    <w:rsid w:val="6DAE3668"/>
    <w:rsid w:val="6ED71F31"/>
    <w:rsid w:val="6EF6EF59"/>
    <w:rsid w:val="6F1ECC24"/>
    <w:rsid w:val="6F9887CD"/>
    <w:rsid w:val="6F9EE0C1"/>
    <w:rsid w:val="6FB47C4E"/>
    <w:rsid w:val="700FD4BB"/>
    <w:rsid w:val="704FEB84"/>
    <w:rsid w:val="705DEB7D"/>
    <w:rsid w:val="70BBA527"/>
    <w:rsid w:val="70F56E6C"/>
    <w:rsid w:val="710B40BA"/>
    <w:rsid w:val="712E4C87"/>
    <w:rsid w:val="713A4C7B"/>
    <w:rsid w:val="71573D1B"/>
    <w:rsid w:val="715E001F"/>
    <w:rsid w:val="719EF691"/>
    <w:rsid w:val="71B46048"/>
    <w:rsid w:val="72726DEA"/>
    <w:rsid w:val="72CEE1B5"/>
    <w:rsid w:val="72F33D8A"/>
    <w:rsid w:val="736EFF49"/>
    <w:rsid w:val="7384833E"/>
    <w:rsid w:val="73C5E228"/>
    <w:rsid w:val="73F987D6"/>
    <w:rsid w:val="73FDD749"/>
    <w:rsid w:val="73FF6455"/>
    <w:rsid w:val="74812FD6"/>
    <w:rsid w:val="75450BA6"/>
    <w:rsid w:val="7557F4A3"/>
    <w:rsid w:val="757CDF54"/>
    <w:rsid w:val="75CEA563"/>
    <w:rsid w:val="760C5DF6"/>
    <w:rsid w:val="762065AB"/>
    <w:rsid w:val="76524EEB"/>
    <w:rsid w:val="7663251B"/>
    <w:rsid w:val="76804987"/>
    <w:rsid w:val="7699FB7B"/>
    <w:rsid w:val="76C633FA"/>
    <w:rsid w:val="76E39902"/>
    <w:rsid w:val="76F3C4CA"/>
    <w:rsid w:val="772165E4"/>
    <w:rsid w:val="7728A058"/>
    <w:rsid w:val="773C8238"/>
    <w:rsid w:val="77BD6625"/>
    <w:rsid w:val="7840D496"/>
    <w:rsid w:val="7886EB1C"/>
    <w:rsid w:val="7899534B"/>
    <w:rsid w:val="78DB23A9"/>
    <w:rsid w:val="78EC2CAA"/>
    <w:rsid w:val="790635EB"/>
    <w:rsid w:val="793C74BB"/>
    <w:rsid w:val="79475ACD"/>
    <w:rsid w:val="798BE8E6"/>
    <w:rsid w:val="7A036C02"/>
    <w:rsid w:val="7A6C3159"/>
    <w:rsid w:val="7B00F4E0"/>
    <w:rsid w:val="7B4D2EE5"/>
    <w:rsid w:val="7BC2C71D"/>
    <w:rsid w:val="7C760DBB"/>
    <w:rsid w:val="7CDE03E8"/>
    <w:rsid w:val="7D0F7C54"/>
    <w:rsid w:val="7D188A63"/>
    <w:rsid w:val="7D50AE9B"/>
    <w:rsid w:val="7DFB9D67"/>
    <w:rsid w:val="7E3E7545"/>
    <w:rsid w:val="7E70A17C"/>
    <w:rsid w:val="7F088FC6"/>
    <w:rsid w:val="7F8B00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FFD0A"/>
  <w15:chartTrackingRefBased/>
  <w15:docId w15:val="{C98B3C6F-10BF-4D76-89E1-6368B32B6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5F22"/>
    <w:pPr>
      <w:spacing w:after="240" w:line="260" w:lineRule="exact"/>
      <w:jc w:val="both"/>
    </w:pPr>
    <w:rPr>
      <w:rFonts w:ascii="Muoto" w:eastAsia="Arial" w:hAnsi="Muoto"/>
      <w:sz w:val="22"/>
      <w:szCs w:val="22"/>
      <w:lang w:val="nl-BE"/>
    </w:rPr>
  </w:style>
  <w:style w:type="paragraph" w:styleId="Titre1">
    <w:name w:val="heading 1"/>
    <w:basedOn w:val="Normal"/>
    <w:next w:val="Normal"/>
    <w:link w:val="Titre1Car"/>
    <w:autoRedefine/>
    <w:uiPriority w:val="9"/>
    <w:qFormat/>
    <w:rsid w:val="003072B9"/>
    <w:pPr>
      <w:keepNext/>
      <w:keepLines/>
      <w:spacing w:before="240" w:after="0" w:line="259" w:lineRule="auto"/>
      <w:jc w:val="left"/>
      <w:outlineLvl w:val="0"/>
    </w:pPr>
    <w:rPr>
      <w:rFonts w:ascii="Muoto Black" w:eastAsiaTheme="majorEastAsia" w:hAnsi="Muoto Black" w:cstheme="majorBidi"/>
      <w:color w:val="87C7E9"/>
      <w:sz w:val="36"/>
      <w:szCs w:val="36"/>
      <w:lang w:eastAsia="fr-BE"/>
    </w:rPr>
  </w:style>
  <w:style w:type="paragraph" w:styleId="Titre2">
    <w:name w:val="heading 2"/>
    <w:basedOn w:val="Normal"/>
    <w:next w:val="Normal"/>
    <w:link w:val="Titre2Car"/>
    <w:autoRedefine/>
    <w:uiPriority w:val="9"/>
    <w:qFormat/>
    <w:rsid w:val="00947101"/>
    <w:pPr>
      <w:keepNext/>
      <w:keepLines/>
      <w:spacing w:before="560" w:after="360"/>
      <w:jc w:val="left"/>
      <w:outlineLvl w:val="1"/>
    </w:pPr>
    <w:rPr>
      <w:rFonts w:eastAsia="Times New Roman"/>
      <w:b/>
      <w:bCs/>
      <w:color w:val="C45911" w:themeColor="accent2" w:themeShade="BF"/>
      <w:sz w:val="28"/>
      <w:szCs w:val="20"/>
      <w:lang w:val="x-none" w:eastAsia="nl-BE"/>
    </w:rPr>
  </w:style>
  <w:style w:type="paragraph" w:styleId="Titre3">
    <w:name w:val="heading 3"/>
    <w:basedOn w:val="Normal"/>
    <w:next w:val="Normal"/>
    <w:link w:val="Titre3Car"/>
    <w:autoRedefine/>
    <w:uiPriority w:val="9"/>
    <w:qFormat/>
    <w:rsid w:val="00E66532"/>
    <w:pPr>
      <w:keepNext/>
      <w:keepLines/>
      <w:spacing w:before="40" w:after="0" w:line="259" w:lineRule="auto"/>
      <w:jc w:val="left"/>
      <w:outlineLvl w:val="2"/>
    </w:pPr>
    <w:rPr>
      <w:rFonts w:ascii="Muoto Black" w:eastAsiaTheme="majorEastAsia" w:hAnsi="Muoto Black" w:cstheme="majorBidi"/>
      <w:color w:val="53BE63"/>
      <w:sz w:val="32"/>
      <w:szCs w:val="32"/>
      <w:lang w:eastAsia="fr-BE"/>
    </w:rPr>
  </w:style>
  <w:style w:type="paragraph" w:styleId="Titre4">
    <w:name w:val="heading 4"/>
    <w:basedOn w:val="Normal"/>
    <w:next w:val="Normal"/>
    <w:link w:val="Titre4Car"/>
    <w:autoRedefine/>
    <w:uiPriority w:val="9"/>
    <w:qFormat/>
    <w:rsid w:val="00947101"/>
    <w:pPr>
      <w:spacing w:before="160" w:after="120"/>
      <w:jc w:val="left"/>
      <w:outlineLvl w:val="3"/>
    </w:pPr>
    <w:rPr>
      <w:b/>
      <w:color w:val="000000"/>
      <w:sz w:val="26"/>
      <w:lang w:val="x-none" w:eastAsia="nl-BE"/>
    </w:rPr>
  </w:style>
  <w:style w:type="paragraph" w:styleId="Titre5">
    <w:name w:val="heading 5"/>
    <w:basedOn w:val="Normal"/>
    <w:next w:val="Normal"/>
    <w:link w:val="Titre5Car"/>
    <w:autoRedefine/>
    <w:uiPriority w:val="9"/>
    <w:qFormat/>
    <w:rsid w:val="00947101"/>
    <w:pPr>
      <w:spacing w:before="240" w:after="120"/>
      <w:jc w:val="left"/>
      <w:outlineLvl w:val="4"/>
    </w:pPr>
    <w:rPr>
      <w:b/>
      <w:color w:val="000000"/>
      <w:sz w:val="24"/>
      <w:lang w:val="x-none"/>
    </w:rPr>
  </w:style>
  <w:style w:type="character" w:default="1" w:styleId="Policepardfaut">
    <w:name w:val="Default Paragraph Font"/>
    <w:uiPriority w:val="1"/>
    <w:semiHidden/>
    <w:unhideWhenUsed/>
    <w:rsid w:val="00947101"/>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947101"/>
  </w:style>
  <w:style w:type="character" w:customStyle="1" w:styleId="Kop1Char">
    <w:name w:val="Kop 1 Char"/>
    <w:uiPriority w:val="9"/>
    <w:rsid w:val="006A0F1E"/>
    <w:rPr>
      <w:rFonts w:eastAsia="Times New Roman"/>
      <w:b/>
      <w:bCs/>
      <w:color w:val="00B0F0"/>
      <w:sz w:val="32"/>
      <w:szCs w:val="24"/>
      <w:lang w:val="nl-NL" w:eastAsia="nl-BE"/>
    </w:rPr>
  </w:style>
  <w:style w:type="character" w:customStyle="1" w:styleId="Kop2Char">
    <w:name w:val="Kop 2 Char"/>
    <w:uiPriority w:val="9"/>
    <w:rsid w:val="006A0F1E"/>
    <w:rPr>
      <w:rFonts w:eastAsia="Times New Roman"/>
      <w:b/>
      <w:bCs/>
      <w:color w:val="C45911" w:themeColor="accent2" w:themeShade="BF"/>
      <w:sz w:val="28"/>
      <w:lang w:val="x-none" w:eastAsia="nl-BE"/>
    </w:rPr>
  </w:style>
  <w:style w:type="character" w:customStyle="1" w:styleId="Kop3Char">
    <w:name w:val="Kop 3 Char"/>
    <w:uiPriority w:val="9"/>
    <w:rsid w:val="006A0F1E"/>
    <w:rPr>
      <w:rFonts w:eastAsia="Arial"/>
      <w:b/>
      <w:color w:val="C45911" w:themeColor="accent2" w:themeShade="BF"/>
      <w:sz w:val="26"/>
      <w:szCs w:val="22"/>
      <w:lang w:val="x-none" w:eastAsia="nl-BE"/>
    </w:rPr>
  </w:style>
  <w:style w:type="character" w:customStyle="1" w:styleId="Kop4Char">
    <w:name w:val="Kop 4 Char"/>
    <w:uiPriority w:val="9"/>
    <w:rsid w:val="006A0F1E"/>
    <w:rPr>
      <w:rFonts w:eastAsia="Arial"/>
      <w:b/>
      <w:color w:val="000000"/>
      <w:sz w:val="26"/>
      <w:szCs w:val="22"/>
      <w:lang w:val="x-none" w:eastAsia="nl-BE"/>
    </w:rPr>
  </w:style>
  <w:style w:type="character" w:customStyle="1" w:styleId="Kop5Char">
    <w:name w:val="Kop 5 Char"/>
    <w:uiPriority w:val="9"/>
    <w:rsid w:val="006A0F1E"/>
    <w:rPr>
      <w:rFonts w:eastAsia="Arial"/>
      <w:b/>
      <w:color w:val="000000"/>
      <w:sz w:val="24"/>
      <w:szCs w:val="22"/>
      <w:lang w:val="x-none"/>
    </w:rPr>
  </w:style>
  <w:style w:type="paragraph" w:styleId="Textedebulles">
    <w:name w:val="Balloon Text"/>
    <w:basedOn w:val="Normal"/>
    <w:link w:val="TextedebullesCar"/>
    <w:uiPriority w:val="99"/>
    <w:semiHidden/>
    <w:unhideWhenUsed/>
    <w:rsid w:val="00947101"/>
    <w:pPr>
      <w:spacing w:after="0" w:line="240" w:lineRule="auto"/>
    </w:pPr>
    <w:rPr>
      <w:rFonts w:ascii="Tahoma" w:hAnsi="Tahoma"/>
      <w:sz w:val="16"/>
      <w:szCs w:val="16"/>
      <w:lang w:val="x-none" w:eastAsia="x-none"/>
    </w:rPr>
  </w:style>
  <w:style w:type="character" w:customStyle="1" w:styleId="BallontekstChar">
    <w:name w:val="Ballontekst Char"/>
    <w:uiPriority w:val="99"/>
    <w:semiHidden/>
    <w:rsid w:val="006A0F1E"/>
    <w:rPr>
      <w:rFonts w:ascii="Tahoma" w:eastAsia="Arial" w:hAnsi="Tahoma"/>
      <w:sz w:val="16"/>
      <w:szCs w:val="16"/>
      <w:lang w:val="x-none" w:eastAsia="x-none"/>
    </w:rPr>
  </w:style>
  <w:style w:type="paragraph" w:styleId="En-tte">
    <w:name w:val="header"/>
    <w:basedOn w:val="Normal"/>
    <w:link w:val="En-tteCar"/>
    <w:uiPriority w:val="99"/>
    <w:unhideWhenUsed/>
    <w:rsid w:val="00947101"/>
    <w:pPr>
      <w:tabs>
        <w:tab w:val="center" w:pos="4536"/>
        <w:tab w:val="right" w:pos="9072"/>
      </w:tabs>
      <w:spacing w:after="0" w:line="240" w:lineRule="auto"/>
    </w:pPr>
  </w:style>
  <w:style w:type="character" w:customStyle="1" w:styleId="KoptekstChar">
    <w:name w:val="Koptekst Char"/>
    <w:basedOn w:val="Policepardfaut"/>
    <w:uiPriority w:val="99"/>
    <w:rsid w:val="006A0F1E"/>
    <w:rPr>
      <w:rFonts w:eastAsia="Arial"/>
      <w:sz w:val="22"/>
      <w:szCs w:val="22"/>
      <w:lang w:val="fr-BE"/>
    </w:rPr>
  </w:style>
  <w:style w:type="paragraph" w:styleId="Pieddepage">
    <w:name w:val="footer"/>
    <w:basedOn w:val="Normal"/>
    <w:link w:val="PieddepageCar"/>
    <w:uiPriority w:val="99"/>
    <w:unhideWhenUsed/>
    <w:rsid w:val="00947101"/>
    <w:pPr>
      <w:tabs>
        <w:tab w:val="center" w:pos="4536"/>
        <w:tab w:val="right" w:pos="9072"/>
      </w:tabs>
      <w:spacing w:after="0" w:line="240" w:lineRule="auto"/>
    </w:pPr>
  </w:style>
  <w:style w:type="character" w:customStyle="1" w:styleId="VoettekstChar">
    <w:name w:val="Voettekst Char"/>
    <w:basedOn w:val="Policepardfaut"/>
    <w:uiPriority w:val="99"/>
    <w:rsid w:val="006A0F1E"/>
    <w:rPr>
      <w:rFonts w:eastAsia="Arial"/>
      <w:sz w:val="22"/>
      <w:szCs w:val="22"/>
      <w:lang w:val="fr-BE"/>
    </w:rPr>
  </w:style>
  <w:style w:type="paragraph" w:styleId="Titre">
    <w:name w:val="Title"/>
    <w:basedOn w:val="Normal"/>
    <w:next w:val="Normal"/>
    <w:link w:val="TitreCar"/>
    <w:autoRedefine/>
    <w:uiPriority w:val="10"/>
    <w:qFormat/>
    <w:rsid w:val="00A22155"/>
    <w:pPr>
      <w:spacing w:after="160" w:line="259" w:lineRule="auto"/>
      <w:jc w:val="center"/>
    </w:pPr>
    <w:rPr>
      <w:rFonts w:ascii="Muoto Black" w:hAnsi="Muoto Black"/>
      <w:sz w:val="72"/>
      <w:szCs w:val="56"/>
    </w:rPr>
  </w:style>
  <w:style w:type="character" w:customStyle="1" w:styleId="TitelChar">
    <w:name w:val="Titel Char"/>
    <w:uiPriority w:val="10"/>
    <w:rsid w:val="006A0F1E"/>
    <w:rPr>
      <w:rFonts w:eastAsia="Times New Roman"/>
      <w:b/>
      <w:bCs/>
      <w:color w:val="45B5FF"/>
      <w:sz w:val="32"/>
      <w:szCs w:val="28"/>
      <w:lang w:val="x-none"/>
    </w:rPr>
  </w:style>
  <w:style w:type="paragraph" w:customStyle="1" w:styleId="fptitle">
    <w:name w:val="fp_title"/>
    <w:basedOn w:val="Normal"/>
    <w:link w:val="fptitleChar"/>
    <w:autoRedefine/>
    <w:qFormat/>
    <w:rsid w:val="00947101"/>
    <w:pPr>
      <w:spacing w:before="4800" w:after="600" w:line="240" w:lineRule="auto"/>
      <w:jc w:val="center"/>
    </w:pPr>
    <w:rPr>
      <w:b/>
      <w:color w:val="45B5FF"/>
      <w:sz w:val="60"/>
      <w:szCs w:val="60"/>
      <w:lang w:val="x-none" w:eastAsia="nl-BE"/>
    </w:rPr>
  </w:style>
  <w:style w:type="character" w:customStyle="1" w:styleId="fptitleChar">
    <w:name w:val="fp_title Char"/>
    <w:link w:val="fptitle"/>
    <w:rsid w:val="00947101"/>
    <w:rPr>
      <w:rFonts w:eastAsia="Arial"/>
      <w:b/>
      <w:color w:val="45B5FF"/>
      <w:sz w:val="60"/>
      <w:szCs w:val="60"/>
      <w:lang w:val="x-none" w:eastAsia="nl-BE"/>
    </w:rPr>
  </w:style>
  <w:style w:type="paragraph" w:customStyle="1" w:styleId="fpsubtitle1">
    <w:name w:val="fp_subtitle_1"/>
    <w:basedOn w:val="Normal"/>
    <w:link w:val="fpsubtitle1Char"/>
    <w:autoRedefine/>
    <w:qFormat/>
    <w:rsid w:val="00947101"/>
    <w:pPr>
      <w:jc w:val="center"/>
    </w:pPr>
    <w:rPr>
      <w:b/>
      <w:color w:val="C45911" w:themeColor="accent2" w:themeShade="BF"/>
      <w:sz w:val="26"/>
      <w:szCs w:val="26"/>
      <w:lang w:val="x-none"/>
    </w:rPr>
  </w:style>
  <w:style w:type="character" w:customStyle="1" w:styleId="fpsubtitle1Char">
    <w:name w:val="fp_subtitle_1 Char"/>
    <w:link w:val="fpsubtitle1"/>
    <w:rsid w:val="00947101"/>
    <w:rPr>
      <w:rFonts w:eastAsia="Arial"/>
      <w:b/>
      <w:color w:val="C45911" w:themeColor="accent2" w:themeShade="BF"/>
      <w:sz w:val="26"/>
      <w:szCs w:val="26"/>
      <w:lang w:val="x-none"/>
    </w:rPr>
  </w:style>
  <w:style w:type="paragraph" w:customStyle="1" w:styleId="fpsubtitle2">
    <w:name w:val="fp_subtitle_2"/>
    <w:basedOn w:val="Normal"/>
    <w:link w:val="fpsubtitle2Char"/>
    <w:autoRedefine/>
    <w:qFormat/>
    <w:rsid w:val="00947101"/>
    <w:pPr>
      <w:spacing w:before="1000"/>
      <w:jc w:val="center"/>
    </w:pPr>
    <w:rPr>
      <w:b/>
      <w:color w:val="C45911" w:themeColor="accent2" w:themeShade="BF"/>
      <w:sz w:val="28"/>
      <w:szCs w:val="26"/>
      <w:lang w:val="x-none" w:eastAsia="nl-BE"/>
    </w:rPr>
  </w:style>
  <w:style w:type="character" w:customStyle="1" w:styleId="fpsubtitle2Char">
    <w:name w:val="fp_subtitle_2 Char"/>
    <w:link w:val="fpsubtitle2"/>
    <w:rsid w:val="00947101"/>
    <w:rPr>
      <w:rFonts w:eastAsia="Arial"/>
      <w:b/>
      <w:color w:val="C45911" w:themeColor="accent2" w:themeShade="BF"/>
      <w:sz w:val="28"/>
      <w:szCs w:val="26"/>
      <w:lang w:val="x-none" w:eastAsia="nl-BE"/>
    </w:rPr>
  </w:style>
  <w:style w:type="paragraph" w:customStyle="1" w:styleId="fpsubtitle3">
    <w:name w:val="fp_subtitle_3"/>
    <w:basedOn w:val="Normal"/>
    <w:link w:val="fpsubtitle3Char"/>
    <w:qFormat/>
    <w:rsid w:val="00947101"/>
    <w:pPr>
      <w:jc w:val="center"/>
    </w:pPr>
    <w:rPr>
      <w:b/>
      <w:szCs w:val="20"/>
      <w:lang w:val="x-none" w:eastAsia="x-none"/>
    </w:rPr>
  </w:style>
  <w:style w:type="character" w:customStyle="1" w:styleId="fpsubtitle3Char">
    <w:name w:val="fp_subtitle_3 Char"/>
    <w:link w:val="fpsubtitle3"/>
    <w:rsid w:val="00947101"/>
    <w:rPr>
      <w:rFonts w:eastAsia="Arial"/>
      <w:b/>
      <w:sz w:val="22"/>
      <w:lang w:val="x-none" w:eastAsia="x-none"/>
    </w:rPr>
  </w:style>
  <w:style w:type="paragraph" w:customStyle="1" w:styleId="ColorfulGrid-Accent11">
    <w:name w:val="Colorful Grid - Accent 11"/>
    <w:basedOn w:val="Normal"/>
    <w:next w:val="Normal"/>
    <w:link w:val="ColorfulGrid-Accent1Char"/>
    <w:uiPriority w:val="29"/>
    <w:qFormat/>
    <w:rsid w:val="00947101"/>
    <w:rPr>
      <w:i/>
      <w:color w:val="47A8E7"/>
      <w:lang w:val="x-none"/>
    </w:rPr>
  </w:style>
  <w:style w:type="character" w:customStyle="1" w:styleId="ColorfulGrid-Accent1Char">
    <w:name w:val="Colorful Grid - Accent 1 Char"/>
    <w:link w:val="ColorfulGrid-Accent11"/>
    <w:uiPriority w:val="29"/>
    <w:rsid w:val="00947101"/>
    <w:rPr>
      <w:rFonts w:eastAsia="Arial"/>
      <w:i/>
      <w:color w:val="47A8E7"/>
      <w:sz w:val="22"/>
      <w:szCs w:val="22"/>
      <w:lang w:val="x-none"/>
    </w:rPr>
  </w:style>
  <w:style w:type="paragraph" w:customStyle="1" w:styleId="Opsomming">
    <w:name w:val="Opsomming"/>
    <w:basedOn w:val="Normal"/>
    <w:link w:val="OpsommingChar"/>
    <w:qFormat/>
    <w:rsid w:val="00947101"/>
    <w:pPr>
      <w:numPr>
        <w:numId w:val="1"/>
      </w:numPr>
      <w:contextualSpacing/>
    </w:pPr>
    <w:rPr>
      <w:lang w:val="x-none"/>
    </w:rPr>
  </w:style>
  <w:style w:type="character" w:customStyle="1" w:styleId="OpsommingChar">
    <w:name w:val="Opsomming Char"/>
    <w:link w:val="Opsomming"/>
    <w:rsid w:val="00947101"/>
    <w:rPr>
      <w:rFonts w:eastAsia="Arial"/>
      <w:sz w:val="22"/>
      <w:szCs w:val="22"/>
      <w:lang w:val="x-none"/>
    </w:rPr>
  </w:style>
  <w:style w:type="paragraph" w:customStyle="1" w:styleId="Nummering">
    <w:name w:val="Nummering"/>
    <w:basedOn w:val="Normal"/>
    <w:link w:val="NummeringChar"/>
    <w:qFormat/>
    <w:rsid w:val="00947101"/>
    <w:pPr>
      <w:numPr>
        <w:numId w:val="2"/>
      </w:numPr>
    </w:pPr>
    <w:rPr>
      <w:lang w:val="x-none"/>
    </w:rPr>
  </w:style>
  <w:style w:type="character" w:customStyle="1" w:styleId="NummeringChar">
    <w:name w:val="Nummering Char"/>
    <w:link w:val="Nummering"/>
    <w:rsid w:val="00947101"/>
    <w:rPr>
      <w:rFonts w:eastAsia="Arial"/>
      <w:sz w:val="22"/>
      <w:szCs w:val="22"/>
      <w:lang w:val="x-none"/>
    </w:rPr>
  </w:style>
  <w:style w:type="character" w:styleId="Appelnotedebasdep">
    <w:name w:val="footnote reference"/>
    <w:uiPriority w:val="99"/>
    <w:semiHidden/>
    <w:unhideWhenUsed/>
    <w:rsid w:val="00947101"/>
    <w:rPr>
      <w:vertAlign w:val="superscript"/>
    </w:rPr>
  </w:style>
  <w:style w:type="paragraph" w:styleId="Notedebasdepage">
    <w:name w:val="footnote text"/>
    <w:basedOn w:val="Normal"/>
    <w:link w:val="NotedebasdepageCar"/>
    <w:uiPriority w:val="99"/>
    <w:semiHidden/>
    <w:unhideWhenUsed/>
    <w:rsid w:val="00947101"/>
    <w:rPr>
      <w:sz w:val="16"/>
      <w:szCs w:val="20"/>
      <w:lang w:val="x-none"/>
    </w:rPr>
  </w:style>
  <w:style w:type="character" w:customStyle="1" w:styleId="VoetnoottekstChar">
    <w:name w:val="Voetnoottekst Char"/>
    <w:uiPriority w:val="99"/>
    <w:semiHidden/>
    <w:rsid w:val="006A0F1E"/>
    <w:rPr>
      <w:rFonts w:eastAsia="Arial"/>
      <w:sz w:val="16"/>
      <w:lang w:val="x-none"/>
    </w:rPr>
  </w:style>
  <w:style w:type="table" w:styleId="Grilledutableau">
    <w:name w:val="Table Grid"/>
    <w:basedOn w:val="TableauNormal"/>
    <w:uiPriority w:val="59"/>
    <w:rsid w:val="00947101"/>
    <w:rPr>
      <w:rFonts w:eastAsia="Arial"/>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Normal"/>
    <w:link w:val="TableTitleChar"/>
    <w:autoRedefine/>
    <w:qFormat/>
    <w:rsid w:val="00947101"/>
    <w:pPr>
      <w:spacing w:before="120" w:after="120"/>
    </w:pPr>
    <w:rPr>
      <w:b/>
      <w:color w:val="544530"/>
      <w:sz w:val="26"/>
      <w:szCs w:val="26"/>
      <w:lang w:val="x-none"/>
    </w:rPr>
  </w:style>
  <w:style w:type="character" w:customStyle="1" w:styleId="TableTitleChar">
    <w:name w:val="Table_Title Char"/>
    <w:link w:val="TableTitle"/>
    <w:rsid w:val="00947101"/>
    <w:rPr>
      <w:rFonts w:eastAsia="Arial"/>
      <w:b/>
      <w:color w:val="544530"/>
      <w:sz w:val="26"/>
      <w:szCs w:val="26"/>
      <w:lang w:val="x-none"/>
    </w:rPr>
  </w:style>
  <w:style w:type="paragraph" w:customStyle="1" w:styleId="Tablecontent">
    <w:name w:val="Table content"/>
    <w:basedOn w:val="Normal"/>
    <w:link w:val="TablecontentChar"/>
    <w:qFormat/>
    <w:rsid w:val="00947101"/>
    <w:pPr>
      <w:spacing w:before="60" w:after="180"/>
    </w:pPr>
    <w:rPr>
      <w:lang w:val="x-none"/>
    </w:rPr>
  </w:style>
  <w:style w:type="character" w:customStyle="1" w:styleId="TablecontentChar">
    <w:name w:val="Table content Char"/>
    <w:link w:val="Tablecontent"/>
    <w:rsid w:val="00947101"/>
    <w:rPr>
      <w:rFonts w:eastAsia="Arial"/>
      <w:sz w:val="22"/>
      <w:szCs w:val="22"/>
      <w:lang w:val="x-none"/>
    </w:rPr>
  </w:style>
  <w:style w:type="paragraph" w:styleId="TM1">
    <w:name w:val="toc 1"/>
    <w:basedOn w:val="Normal"/>
    <w:next w:val="Normal"/>
    <w:autoRedefine/>
    <w:uiPriority w:val="39"/>
    <w:unhideWhenUsed/>
    <w:rsid w:val="00947101"/>
    <w:pPr>
      <w:spacing w:after="100"/>
    </w:pPr>
  </w:style>
  <w:style w:type="paragraph" w:styleId="TM2">
    <w:name w:val="toc 2"/>
    <w:basedOn w:val="Normal"/>
    <w:next w:val="Normal"/>
    <w:autoRedefine/>
    <w:uiPriority w:val="39"/>
    <w:unhideWhenUsed/>
    <w:rsid w:val="00947101"/>
    <w:pPr>
      <w:spacing w:after="100"/>
      <w:ind w:left="200"/>
    </w:pPr>
  </w:style>
  <w:style w:type="character" w:styleId="Lienhypertexte">
    <w:name w:val="Hyperlink"/>
    <w:basedOn w:val="Policepardfaut"/>
    <w:uiPriority w:val="99"/>
    <w:unhideWhenUsed/>
    <w:rsid w:val="00947101"/>
    <w:rPr>
      <w:color w:val="0563C1" w:themeColor="hyperlink"/>
      <w:u w:val="single"/>
    </w:rPr>
  </w:style>
  <w:style w:type="table" w:customStyle="1" w:styleId="TableGrid1">
    <w:name w:val="Table Grid1"/>
    <w:basedOn w:val="TableauNormal"/>
    <w:uiPriority w:val="39"/>
    <w:rsid w:val="00947101"/>
    <w:rPr>
      <w:rFonts w:ascii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autoRedefine/>
    <w:uiPriority w:val="34"/>
    <w:qFormat/>
    <w:rsid w:val="00947101"/>
    <w:pPr>
      <w:ind w:left="720"/>
      <w:contextualSpacing/>
    </w:pPr>
  </w:style>
  <w:style w:type="paragraph" w:customStyle="1" w:styleId="Stijl2">
    <w:name w:val="Stijl2"/>
    <w:basedOn w:val="fpsubtitle1"/>
    <w:link w:val="Stijl2Char"/>
    <w:autoRedefine/>
    <w:qFormat/>
    <w:rsid w:val="00947101"/>
    <w:pPr>
      <w:jc w:val="left"/>
    </w:pPr>
    <w:rPr>
      <w:color w:val="C45911"/>
      <w:sz w:val="24"/>
    </w:rPr>
  </w:style>
  <w:style w:type="character" w:customStyle="1" w:styleId="Stijl2Char">
    <w:name w:val="Stijl2 Char"/>
    <w:basedOn w:val="fpsubtitle1Char"/>
    <w:link w:val="Stijl2"/>
    <w:rsid w:val="00947101"/>
    <w:rPr>
      <w:rFonts w:eastAsia="Arial"/>
      <w:b/>
      <w:color w:val="C45911"/>
      <w:sz w:val="24"/>
      <w:szCs w:val="26"/>
      <w:lang w:val="x-none"/>
    </w:rPr>
  </w:style>
  <w:style w:type="table" w:customStyle="1" w:styleId="Style1">
    <w:name w:val="Style1"/>
    <w:basedOn w:val="TableauNormal"/>
    <w:uiPriority w:val="99"/>
    <w:rsid w:val="00947101"/>
    <w:rPr>
      <w:rFonts w:eastAsia="Arial"/>
      <w:lang w:val="nl-BE" w:eastAsia="nl-BE"/>
    </w:rPr>
    <w:tblPr>
      <w:tblBorders>
        <w:top w:val="single" w:sz="4" w:space="0" w:color="BBAA8E"/>
        <w:left w:val="single" w:sz="4" w:space="0" w:color="BBAA8E"/>
        <w:bottom w:val="single" w:sz="4" w:space="0" w:color="BBAA8E"/>
        <w:right w:val="single" w:sz="4" w:space="0" w:color="BBAA8E"/>
        <w:insideH w:val="single" w:sz="4" w:space="0" w:color="BBAA8E"/>
        <w:insideV w:val="single" w:sz="4" w:space="0" w:color="BBAA8E"/>
      </w:tblBorders>
    </w:tblPr>
    <w:tcPr>
      <w:shd w:val="clear" w:color="auto" w:fill="auto"/>
      <w:vAlign w:val="center"/>
    </w:tcPr>
    <w:tblStylePr w:type="firstRow">
      <w:rPr>
        <w:rFonts w:ascii="Arial" w:hAnsi="Arial"/>
        <w:b/>
        <w:color w:val="FFFFFF"/>
      </w:rPr>
      <w:tblPr/>
      <w:tcPr>
        <w:shd w:val="clear" w:color="auto" w:fill="BBAA8E"/>
      </w:tcPr>
    </w:tblStylePr>
  </w:style>
  <w:style w:type="paragraph" w:customStyle="1" w:styleId="Stijl1">
    <w:name w:val="Stijl1"/>
    <w:basedOn w:val="fpsubtitle1"/>
    <w:link w:val="Stijl1Char"/>
    <w:autoRedefine/>
    <w:qFormat/>
    <w:rsid w:val="00947101"/>
    <w:rPr>
      <w:color w:val="C45911"/>
    </w:rPr>
  </w:style>
  <w:style w:type="character" w:customStyle="1" w:styleId="Stijl1Char">
    <w:name w:val="Stijl1 Char"/>
    <w:basedOn w:val="fpsubtitle1Char"/>
    <w:link w:val="Stijl1"/>
    <w:rsid w:val="00947101"/>
    <w:rPr>
      <w:rFonts w:eastAsia="Arial"/>
      <w:b/>
      <w:color w:val="C45911"/>
      <w:sz w:val="26"/>
      <w:szCs w:val="26"/>
      <w:lang w:val="x-none"/>
    </w:rPr>
  </w:style>
  <w:style w:type="paragraph" w:customStyle="1" w:styleId="Stijl3">
    <w:name w:val="Stijl3"/>
    <w:basedOn w:val="fpsubtitle1"/>
    <w:link w:val="Stijl3Char"/>
    <w:qFormat/>
    <w:rsid w:val="00947101"/>
    <w:rPr>
      <w:color w:val="C45911"/>
    </w:rPr>
  </w:style>
  <w:style w:type="character" w:customStyle="1" w:styleId="Stijl3Char">
    <w:name w:val="Stijl3 Char"/>
    <w:basedOn w:val="fpsubtitle1Char"/>
    <w:link w:val="Stijl3"/>
    <w:rsid w:val="00947101"/>
    <w:rPr>
      <w:rFonts w:eastAsia="Arial"/>
      <w:b/>
      <w:color w:val="C45911"/>
      <w:sz w:val="26"/>
      <w:szCs w:val="26"/>
      <w:lang w:val="x-none"/>
    </w:rPr>
  </w:style>
  <w:style w:type="paragraph" w:customStyle="1" w:styleId="Stijl4">
    <w:name w:val="Stijl4"/>
    <w:basedOn w:val="fpsubtitle1"/>
    <w:link w:val="Stijl4Char"/>
    <w:qFormat/>
    <w:rsid w:val="00947101"/>
    <w:rPr>
      <w:color w:val="C45911"/>
    </w:rPr>
  </w:style>
  <w:style w:type="character" w:customStyle="1" w:styleId="Stijl4Char">
    <w:name w:val="Stijl4 Char"/>
    <w:basedOn w:val="fpsubtitle1Char"/>
    <w:link w:val="Stijl4"/>
    <w:rsid w:val="00947101"/>
    <w:rPr>
      <w:rFonts w:eastAsia="Arial"/>
      <w:b/>
      <w:color w:val="C45911"/>
      <w:sz w:val="26"/>
      <w:szCs w:val="26"/>
      <w:lang w:val="x-none"/>
    </w:rPr>
  </w:style>
  <w:style w:type="paragraph" w:customStyle="1" w:styleId="Stijl5">
    <w:name w:val="Stijl5"/>
    <w:basedOn w:val="fpsubtitle1"/>
    <w:link w:val="Stijl5Char"/>
    <w:qFormat/>
    <w:rsid w:val="00947101"/>
    <w:rPr>
      <w:color w:val="C45911"/>
    </w:rPr>
  </w:style>
  <w:style w:type="character" w:customStyle="1" w:styleId="Stijl5Char">
    <w:name w:val="Stijl5 Char"/>
    <w:basedOn w:val="fpsubtitle1Char"/>
    <w:link w:val="Stijl5"/>
    <w:rsid w:val="00947101"/>
    <w:rPr>
      <w:rFonts w:eastAsia="Arial"/>
      <w:b/>
      <w:color w:val="C45911"/>
      <w:sz w:val="26"/>
      <w:szCs w:val="26"/>
      <w:lang w:val="x-none"/>
    </w:rPr>
  </w:style>
  <w:style w:type="paragraph" w:styleId="Citation">
    <w:name w:val="Quote"/>
    <w:basedOn w:val="Normal"/>
    <w:next w:val="Normal"/>
    <w:link w:val="CitationCar"/>
    <w:qFormat/>
    <w:rsid w:val="00947101"/>
    <w:rPr>
      <w:i/>
      <w:color w:val="BBAA8E"/>
    </w:rPr>
  </w:style>
  <w:style w:type="character" w:customStyle="1" w:styleId="CitaatChar">
    <w:name w:val="Citaat Char"/>
    <w:rsid w:val="006A0F1E"/>
    <w:rPr>
      <w:rFonts w:eastAsia="Arial"/>
      <w:i/>
      <w:color w:val="BBAA8E"/>
      <w:sz w:val="22"/>
      <w:szCs w:val="22"/>
      <w:lang w:val="fr-BE"/>
    </w:rPr>
  </w:style>
  <w:style w:type="character" w:styleId="Mentionnonrsolue">
    <w:name w:val="Unresolved Mention"/>
    <w:basedOn w:val="Policepardfaut"/>
    <w:uiPriority w:val="99"/>
    <w:unhideWhenUsed/>
    <w:rsid w:val="002A14CB"/>
    <w:rPr>
      <w:color w:val="605E5C"/>
      <w:shd w:val="clear" w:color="auto" w:fill="E1DFDD"/>
    </w:rPr>
  </w:style>
  <w:style w:type="character" w:styleId="Lienhypertextesuivivisit">
    <w:name w:val="FollowedHyperlink"/>
    <w:basedOn w:val="Policepardfaut"/>
    <w:uiPriority w:val="99"/>
    <w:semiHidden/>
    <w:unhideWhenUsed/>
    <w:rsid w:val="00560EA0"/>
    <w:rPr>
      <w:color w:val="954F72" w:themeColor="followedHyperlink"/>
      <w:u w:val="single"/>
    </w:rPr>
  </w:style>
  <w:style w:type="paragraph" w:styleId="En-ttedetabledesmatires">
    <w:name w:val="TOC Heading"/>
    <w:basedOn w:val="Titre1"/>
    <w:next w:val="Normal"/>
    <w:uiPriority w:val="39"/>
    <w:unhideWhenUsed/>
    <w:qFormat/>
    <w:rsid w:val="00AC5D6B"/>
    <w:pPr>
      <w:outlineLvl w:val="9"/>
    </w:pPr>
    <w:rPr>
      <w:rFonts w:asciiTheme="majorHAnsi" w:hAnsiTheme="majorHAnsi"/>
      <w:b/>
      <w:bCs/>
      <w:color w:val="2F5496" w:themeColor="accent1" w:themeShade="BF"/>
      <w:szCs w:val="32"/>
      <w:lang w:val="en-US" w:eastAsia="en-US"/>
    </w:rPr>
  </w:style>
  <w:style w:type="character" w:styleId="Marquedecommentaire">
    <w:name w:val="annotation reference"/>
    <w:basedOn w:val="Policepardfaut"/>
    <w:uiPriority w:val="99"/>
    <w:semiHidden/>
    <w:unhideWhenUsed/>
    <w:rsid w:val="00487B31"/>
    <w:rPr>
      <w:sz w:val="16"/>
      <w:szCs w:val="16"/>
    </w:rPr>
  </w:style>
  <w:style w:type="paragraph" w:styleId="Commentaire">
    <w:name w:val="annotation text"/>
    <w:basedOn w:val="Normal"/>
    <w:link w:val="CommentaireCar"/>
    <w:uiPriority w:val="99"/>
    <w:semiHidden/>
    <w:unhideWhenUsed/>
    <w:rsid w:val="00487B31"/>
    <w:pPr>
      <w:spacing w:line="240" w:lineRule="auto"/>
    </w:pPr>
    <w:rPr>
      <w:sz w:val="20"/>
      <w:szCs w:val="20"/>
    </w:rPr>
  </w:style>
  <w:style w:type="character" w:customStyle="1" w:styleId="CommentaireCar">
    <w:name w:val="Commentaire Car"/>
    <w:basedOn w:val="Policepardfaut"/>
    <w:link w:val="Commentaire"/>
    <w:uiPriority w:val="99"/>
    <w:semiHidden/>
    <w:rsid w:val="00487B31"/>
    <w:rPr>
      <w:rFonts w:eastAsia="Arial"/>
      <w:lang w:val="fr-BE"/>
    </w:rPr>
  </w:style>
  <w:style w:type="paragraph" w:styleId="Objetducommentaire">
    <w:name w:val="annotation subject"/>
    <w:basedOn w:val="Commentaire"/>
    <w:next w:val="Commentaire"/>
    <w:link w:val="ObjetducommentaireCar"/>
    <w:uiPriority w:val="99"/>
    <w:semiHidden/>
    <w:unhideWhenUsed/>
    <w:rsid w:val="00487B31"/>
    <w:rPr>
      <w:b/>
      <w:bCs/>
    </w:rPr>
  </w:style>
  <w:style w:type="character" w:customStyle="1" w:styleId="ObjetducommentaireCar">
    <w:name w:val="Objet du commentaire Car"/>
    <w:basedOn w:val="CommentaireCar"/>
    <w:link w:val="Objetducommentaire"/>
    <w:uiPriority w:val="99"/>
    <w:semiHidden/>
    <w:rsid w:val="00487B31"/>
    <w:rPr>
      <w:rFonts w:eastAsia="Arial"/>
      <w:b/>
      <w:bCs/>
      <w:lang w:val="fr-BE"/>
    </w:rPr>
  </w:style>
  <w:style w:type="paragraph" w:styleId="Rvision">
    <w:name w:val="Revision"/>
    <w:hidden/>
    <w:uiPriority w:val="99"/>
    <w:semiHidden/>
    <w:rsid w:val="00A020CD"/>
    <w:rPr>
      <w:rFonts w:eastAsia="Arial"/>
      <w:sz w:val="22"/>
      <w:szCs w:val="22"/>
      <w:lang w:val="fr-BE"/>
    </w:rPr>
  </w:style>
  <w:style w:type="character" w:styleId="Mention">
    <w:name w:val="Mention"/>
    <w:basedOn w:val="Policepardfaut"/>
    <w:uiPriority w:val="99"/>
    <w:unhideWhenUsed/>
    <w:rsid w:val="008D78FF"/>
    <w:rPr>
      <w:color w:val="2B579A"/>
      <w:shd w:val="clear" w:color="auto" w:fill="E6E6E6"/>
    </w:rPr>
  </w:style>
  <w:style w:type="character" w:customStyle="1" w:styleId="BallontekstChar1">
    <w:name w:val="Ballontekst Char1"/>
    <w:uiPriority w:val="99"/>
    <w:semiHidden/>
    <w:rsid w:val="00E160B1"/>
    <w:rPr>
      <w:rFonts w:ascii="Tahoma" w:eastAsia="Arial" w:hAnsi="Tahoma"/>
      <w:sz w:val="16"/>
      <w:szCs w:val="16"/>
      <w:lang w:val="x-none" w:eastAsia="x-none"/>
    </w:rPr>
  </w:style>
  <w:style w:type="character" w:customStyle="1" w:styleId="KoptekstChar1">
    <w:name w:val="Koptekst Char1"/>
    <w:basedOn w:val="Policepardfaut"/>
    <w:uiPriority w:val="99"/>
    <w:rsid w:val="00E160B1"/>
    <w:rPr>
      <w:rFonts w:eastAsia="Arial"/>
      <w:sz w:val="22"/>
      <w:szCs w:val="22"/>
      <w:lang w:val="fr-BE"/>
    </w:rPr>
  </w:style>
  <w:style w:type="character" w:customStyle="1" w:styleId="VoettekstChar1">
    <w:name w:val="Voettekst Char1"/>
    <w:basedOn w:val="Policepardfaut"/>
    <w:uiPriority w:val="99"/>
    <w:rsid w:val="00E160B1"/>
    <w:rPr>
      <w:rFonts w:eastAsia="Arial"/>
      <w:sz w:val="22"/>
      <w:szCs w:val="22"/>
      <w:lang w:val="fr-BE"/>
    </w:rPr>
  </w:style>
  <w:style w:type="character" w:customStyle="1" w:styleId="Kop1Char1">
    <w:name w:val="Kop 1 Char1"/>
    <w:uiPriority w:val="9"/>
    <w:rsid w:val="00E160B1"/>
    <w:rPr>
      <w:rFonts w:eastAsia="Times New Roman"/>
      <w:b/>
      <w:bCs/>
      <w:color w:val="00B0F0"/>
      <w:sz w:val="32"/>
      <w:szCs w:val="24"/>
      <w:lang w:val="nl-NL" w:eastAsia="nl-BE"/>
    </w:rPr>
  </w:style>
  <w:style w:type="character" w:customStyle="1" w:styleId="TitelChar1">
    <w:name w:val="Titel Char1"/>
    <w:uiPriority w:val="10"/>
    <w:rsid w:val="00E160B1"/>
    <w:rPr>
      <w:rFonts w:eastAsia="Times New Roman"/>
      <w:b/>
      <w:bCs/>
      <w:color w:val="45B5FF"/>
      <w:sz w:val="32"/>
      <w:szCs w:val="28"/>
      <w:lang w:val="x-none"/>
    </w:rPr>
  </w:style>
  <w:style w:type="character" w:customStyle="1" w:styleId="Kop2Char1">
    <w:name w:val="Kop 2 Char1"/>
    <w:uiPriority w:val="9"/>
    <w:rsid w:val="00E160B1"/>
    <w:rPr>
      <w:rFonts w:eastAsia="Times New Roman"/>
      <w:b/>
      <w:bCs/>
      <w:color w:val="C45911" w:themeColor="accent2" w:themeShade="BF"/>
      <w:sz w:val="28"/>
      <w:lang w:val="x-none" w:eastAsia="nl-BE"/>
    </w:rPr>
  </w:style>
  <w:style w:type="character" w:customStyle="1" w:styleId="Kop3Char1">
    <w:name w:val="Kop 3 Char1"/>
    <w:uiPriority w:val="9"/>
    <w:rsid w:val="00E160B1"/>
    <w:rPr>
      <w:rFonts w:eastAsia="Arial"/>
      <w:b/>
      <w:color w:val="C45911" w:themeColor="accent2" w:themeShade="BF"/>
      <w:sz w:val="26"/>
      <w:szCs w:val="22"/>
      <w:lang w:val="x-none" w:eastAsia="nl-BE"/>
    </w:rPr>
  </w:style>
  <w:style w:type="character" w:customStyle="1" w:styleId="VoetnoottekstChar1">
    <w:name w:val="Voetnoottekst Char1"/>
    <w:uiPriority w:val="99"/>
    <w:semiHidden/>
    <w:rsid w:val="00E160B1"/>
    <w:rPr>
      <w:rFonts w:eastAsia="Arial"/>
      <w:sz w:val="16"/>
      <w:lang w:val="x-none"/>
    </w:rPr>
  </w:style>
  <w:style w:type="character" w:customStyle="1" w:styleId="Kop4Char1">
    <w:name w:val="Kop 4 Char1"/>
    <w:uiPriority w:val="9"/>
    <w:rsid w:val="00E160B1"/>
    <w:rPr>
      <w:rFonts w:eastAsia="Arial"/>
      <w:b/>
      <w:color w:val="000000"/>
      <w:sz w:val="26"/>
      <w:szCs w:val="22"/>
      <w:lang w:val="x-none" w:eastAsia="nl-BE"/>
    </w:rPr>
  </w:style>
  <w:style w:type="character" w:customStyle="1" w:styleId="Kop5Char1">
    <w:name w:val="Kop 5 Char1"/>
    <w:uiPriority w:val="9"/>
    <w:rsid w:val="00E160B1"/>
    <w:rPr>
      <w:rFonts w:eastAsia="Arial"/>
      <w:b/>
      <w:color w:val="000000"/>
      <w:sz w:val="24"/>
      <w:szCs w:val="22"/>
      <w:lang w:val="x-none"/>
    </w:rPr>
  </w:style>
  <w:style w:type="character" w:customStyle="1" w:styleId="CitaatChar1">
    <w:name w:val="Citaat Char1"/>
    <w:rsid w:val="00E160B1"/>
    <w:rPr>
      <w:rFonts w:eastAsia="Arial"/>
      <w:i/>
      <w:color w:val="BBAA8E"/>
      <w:sz w:val="22"/>
      <w:szCs w:val="22"/>
      <w:lang w:val="fr-BE"/>
    </w:rPr>
  </w:style>
  <w:style w:type="character" w:customStyle="1" w:styleId="Heading1Char">
    <w:name w:val="Heading 1 Char"/>
    <w:uiPriority w:val="9"/>
    <w:rsid w:val="00557692"/>
    <w:rPr>
      <w:rFonts w:eastAsia="Times New Roman"/>
      <w:b/>
      <w:bCs/>
      <w:color w:val="00B0F0"/>
      <w:sz w:val="28"/>
      <w:szCs w:val="28"/>
      <w:lang w:val="nl-NL" w:eastAsia="nl-BE"/>
    </w:rPr>
  </w:style>
  <w:style w:type="character" w:customStyle="1" w:styleId="Heading2Char">
    <w:name w:val="Heading 2 Char"/>
    <w:uiPriority w:val="9"/>
    <w:rsid w:val="00227463"/>
    <w:rPr>
      <w:rFonts w:eastAsia="Times New Roman"/>
      <w:b/>
      <w:bCs/>
      <w:color w:val="C45911" w:themeColor="accent2" w:themeShade="BF"/>
      <w:sz w:val="28"/>
      <w:lang w:val="x-none" w:eastAsia="nl-BE"/>
    </w:rPr>
  </w:style>
  <w:style w:type="character" w:customStyle="1" w:styleId="Heading3Char">
    <w:name w:val="Heading 3 Char"/>
    <w:uiPriority w:val="9"/>
    <w:rsid w:val="00227463"/>
    <w:rPr>
      <w:rFonts w:eastAsia="Arial"/>
      <w:b/>
      <w:color w:val="C45911" w:themeColor="accent2" w:themeShade="BF"/>
      <w:sz w:val="26"/>
      <w:szCs w:val="22"/>
      <w:lang w:val="x-none" w:eastAsia="nl-BE"/>
    </w:rPr>
  </w:style>
  <w:style w:type="character" w:customStyle="1" w:styleId="Heading4Char">
    <w:name w:val="Heading 4 Char"/>
    <w:uiPriority w:val="9"/>
    <w:rsid w:val="00227463"/>
    <w:rPr>
      <w:rFonts w:eastAsia="Arial"/>
      <w:b/>
      <w:color w:val="000000"/>
      <w:sz w:val="26"/>
      <w:szCs w:val="22"/>
      <w:lang w:val="x-none" w:eastAsia="nl-BE"/>
    </w:rPr>
  </w:style>
  <w:style w:type="character" w:customStyle="1" w:styleId="Heading5Char">
    <w:name w:val="Heading 5 Char"/>
    <w:uiPriority w:val="9"/>
    <w:rsid w:val="00227463"/>
    <w:rPr>
      <w:rFonts w:eastAsia="Arial"/>
      <w:b/>
      <w:color w:val="000000"/>
      <w:sz w:val="24"/>
      <w:szCs w:val="22"/>
      <w:lang w:val="x-none"/>
    </w:rPr>
  </w:style>
  <w:style w:type="character" w:customStyle="1" w:styleId="BalloonTextChar">
    <w:name w:val="Balloon Text Char"/>
    <w:uiPriority w:val="99"/>
    <w:semiHidden/>
    <w:rsid w:val="00227463"/>
    <w:rPr>
      <w:rFonts w:ascii="Tahoma" w:eastAsia="Arial" w:hAnsi="Tahoma"/>
      <w:sz w:val="16"/>
      <w:szCs w:val="16"/>
      <w:lang w:val="x-none" w:eastAsia="x-none"/>
    </w:rPr>
  </w:style>
  <w:style w:type="character" w:customStyle="1" w:styleId="HeaderChar">
    <w:name w:val="Header Char"/>
    <w:basedOn w:val="Policepardfaut"/>
    <w:uiPriority w:val="99"/>
    <w:rsid w:val="00227463"/>
    <w:rPr>
      <w:rFonts w:eastAsia="Arial"/>
      <w:sz w:val="22"/>
      <w:szCs w:val="22"/>
      <w:lang w:val="fr-BE"/>
    </w:rPr>
  </w:style>
  <w:style w:type="character" w:customStyle="1" w:styleId="FooterChar">
    <w:name w:val="Footer Char"/>
    <w:basedOn w:val="Policepardfaut"/>
    <w:uiPriority w:val="99"/>
    <w:rsid w:val="00227463"/>
    <w:rPr>
      <w:rFonts w:eastAsia="Arial"/>
      <w:sz w:val="22"/>
      <w:szCs w:val="22"/>
      <w:lang w:val="fr-BE"/>
    </w:rPr>
  </w:style>
  <w:style w:type="character" w:customStyle="1" w:styleId="TitleChar">
    <w:name w:val="Title Char"/>
    <w:uiPriority w:val="10"/>
    <w:rsid w:val="00227463"/>
    <w:rPr>
      <w:rFonts w:eastAsia="Times New Roman"/>
      <w:b/>
      <w:bCs/>
      <w:color w:val="45B5FF"/>
      <w:sz w:val="32"/>
      <w:szCs w:val="28"/>
      <w:lang w:val="x-none"/>
    </w:rPr>
  </w:style>
  <w:style w:type="character" w:customStyle="1" w:styleId="FootnoteTextChar">
    <w:name w:val="Footnote Text Char"/>
    <w:uiPriority w:val="99"/>
    <w:semiHidden/>
    <w:rsid w:val="00227463"/>
    <w:rPr>
      <w:rFonts w:eastAsia="Arial"/>
      <w:sz w:val="16"/>
      <w:lang w:val="x-none"/>
    </w:rPr>
  </w:style>
  <w:style w:type="character" w:customStyle="1" w:styleId="QuoteChar">
    <w:name w:val="Quote Char"/>
    <w:rsid w:val="00227463"/>
    <w:rPr>
      <w:rFonts w:eastAsia="Arial"/>
      <w:i/>
      <w:color w:val="BBAA8E"/>
      <w:sz w:val="22"/>
      <w:szCs w:val="22"/>
      <w:lang w:val="fr-BE"/>
    </w:rPr>
  </w:style>
  <w:style w:type="character" w:customStyle="1" w:styleId="TextedebullesCar">
    <w:name w:val="Texte de bulles Car"/>
    <w:link w:val="Textedebulles"/>
    <w:uiPriority w:val="99"/>
    <w:semiHidden/>
    <w:rsid w:val="00947101"/>
    <w:rPr>
      <w:rFonts w:ascii="Tahoma" w:eastAsia="Arial" w:hAnsi="Tahoma"/>
      <w:sz w:val="16"/>
      <w:szCs w:val="16"/>
      <w:lang w:val="x-none" w:eastAsia="x-none"/>
    </w:rPr>
  </w:style>
  <w:style w:type="character" w:customStyle="1" w:styleId="En-tteCar">
    <w:name w:val="En-tête Car"/>
    <w:basedOn w:val="Policepardfaut"/>
    <w:link w:val="En-tte"/>
    <w:uiPriority w:val="99"/>
    <w:rsid w:val="00947101"/>
    <w:rPr>
      <w:rFonts w:eastAsia="Arial"/>
      <w:sz w:val="22"/>
      <w:szCs w:val="22"/>
      <w:lang w:val="fr-BE"/>
    </w:rPr>
  </w:style>
  <w:style w:type="character" w:customStyle="1" w:styleId="PieddepageCar">
    <w:name w:val="Pied de page Car"/>
    <w:basedOn w:val="Policepardfaut"/>
    <w:link w:val="Pieddepage"/>
    <w:uiPriority w:val="99"/>
    <w:rsid w:val="00947101"/>
    <w:rPr>
      <w:rFonts w:eastAsia="Arial"/>
      <w:sz w:val="22"/>
      <w:szCs w:val="22"/>
      <w:lang w:val="fr-BE"/>
    </w:rPr>
  </w:style>
  <w:style w:type="character" w:customStyle="1" w:styleId="Titre1Car">
    <w:name w:val="Titre 1 Car"/>
    <w:link w:val="Titre1"/>
    <w:uiPriority w:val="9"/>
    <w:rsid w:val="003072B9"/>
    <w:rPr>
      <w:rFonts w:ascii="Muoto Black" w:eastAsiaTheme="majorEastAsia" w:hAnsi="Muoto Black" w:cstheme="majorBidi"/>
      <w:color w:val="87C7E9"/>
      <w:sz w:val="36"/>
      <w:szCs w:val="36"/>
      <w:lang w:val="nl-BE" w:eastAsia="fr-BE"/>
    </w:rPr>
  </w:style>
  <w:style w:type="character" w:customStyle="1" w:styleId="TitreCar">
    <w:name w:val="Titre Car"/>
    <w:link w:val="Titre"/>
    <w:uiPriority w:val="10"/>
    <w:rsid w:val="00A22155"/>
    <w:rPr>
      <w:rFonts w:ascii="Muoto Black" w:eastAsia="Arial" w:hAnsi="Muoto Black"/>
      <w:sz w:val="72"/>
      <w:szCs w:val="56"/>
      <w:lang w:val="fr-BE"/>
    </w:rPr>
  </w:style>
  <w:style w:type="character" w:customStyle="1" w:styleId="Titre2Car">
    <w:name w:val="Titre 2 Car"/>
    <w:link w:val="Titre2"/>
    <w:uiPriority w:val="9"/>
    <w:rsid w:val="00947101"/>
    <w:rPr>
      <w:rFonts w:eastAsia="Times New Roman"/>
      <w:b/>
      <w:bCs/>
      <w:color w:val="C45911" w:themeColor="accent2" w:themeShade="BF"/>
      <w:sz w:val="28"/>
      <w:lang w:val="x-none" w:eastAsia="nl-BE"/>
    </w:rPr>
  </w:style>
  <w:style w:type="character" w:customStyle="1" w:styleId="Titre3Car">
    <w:name w:val="Titre 3 Car"/>
    <w:link w:val="Titre3"/>
    <w:uiPriority w:val="9"/>
    <w:rsid w:val="00E66532"/>
    <w:rPr>
      <w:rFonts w:ascii="Muoto Black" w:eastAsiaTheme="majorEastAsia" w:hAnsi="Muoto Black" w:cstheme="majorBidi"/>
      <w:color w:val="53BE63"/>
      <w:sz w:val="32"/>
      <w:szCs w:val="32"/>
      <w:lang w:val="nl-BE" w:eastAsia="fr-BE"/>
    </w:rPr>
  </w:style>
  <w:style w:type="character" w:customStyle="1" w:styleId="NotedebasdepageCar">
    <w:name w:val="Note de bas de page Car"/>
    <w:link w:val="Notedebasdepage"/>
    <w:uiPriority w:val="99"/>
    <w:semiHidden/>
    <w:rsid w:val="00947101"/>
    <w:rPr>
      <w:rFonts w:eastAsia="Arial"/>
      <w:sz w:val="16"/>
      <w:lang w:val="x-none"/>
    </w:rPr>
  </w:style>
  <w:style w:type="character" w:customStyle="1" w:styleId="Titre4Car">
    <w:name w:val="Titre 4 Car"/>
    <w:link w:val="Titre4"/>
    <w:uiPriority w:val="9"/>
    <w:rsid w:val="00947101"/>
    <w:rPr>
      <w:rFonts w:eastAsia="Arial"/>
      <w:b/>
      <w:color w:val="000000"/>
      <w:sz w:val="26"/>
      <w:szCs w:val="22"/>
      <w:lang w:val="x-none" w:eastAsia="nl-BE"/>
    </w:rPr>
  </w:style>
  <w:style w:type="character" w:customStyle="1" w:styleId="Titre5Car">
    <w:name w:val="Titre 5 Car"/>
    <w:link w:val="Titre5"/>
    <w:uiPriority w:val="9"/>
    <w:rsid w:val="00947101"/>
    <w:rPr>
      <w:rFonts w:eastAsia="Arial"/>
      <w:b/>
      <w:color w:val="000000"/>
      <w:sz w:val="24"/>
      <w:szCs w:val="22"/>
      <w:lang w:val="x-none"/>
    </w:rPr>
  </w:style>
  <w:style w:type="character" w:customStyle="1" w:styleId="CitationCar">
    <w:name w:val="Citation Car"/>
    <w:link w:val="Citation"/>
    <w:rsid w:val="00947101"/>
    <w:rPr>
      <w:rFonts w:eastAsia="Arial"/>
      <w:i/>
      <w:color w:val="BBAA8E"/>
      <w:sz w:val="22"/>
      <w:szCs w:val="22"/>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l.wikipedia.org/wiki/Lijst_van_landen_naar_kkp_per_capita"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ifitweremyhome.com/" TargetMode="External"/><Relationship Id="rId2" Type="http://schemas.openxmlformats.org/officeDocument/2006/relationships/customXml" Target="../customXml/item2.xml"/><Relationship Id="rId16" Type="http://schemas.openxmlformats.org/officeDocument/2006/relationships/hyperlink" Target="https://www.gapminder.org/dollar-street/?countries=fr" TargetMode="External"/><Relationship Id="rId20" Type="http://schemas.openxmlformats.org/officeDocument/2006/relationships/hyperlink" Target="https://www.indicators.be/nl/i/G10_GIN/Inkomensongelijkheid%3A_Gini-inde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indicators.be/nl/i/G10_GIN/Inkomensongelijkheid%3A_Gini-index" TargetMode="Externa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enhuisinhetbuitenland.nl/c-3724510/koopkracht-per-land-op-basis-van-big-mac-index"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O:\1Bellevue\House-style\Templates\Dossiers\BELvue%20eduBEL\2020\Template%20docs%20&#233;l&#232;ves%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2CAF4F62574744B7DF26B9A09E949E" ma:contentTypeVersion="18" ma:contentTypeDescription="Create a new document." ma:contentTypeScope="" ma:versionID="c262f825e8e9f0dbb22187cf1c135932">
  <xsd:schema xmlns:xsd="http://www.w3.org/2001/XMLSchema" xmlns:xs="http://www.w3.org/2001/XMLSchema" xmlns:p="http://schemas.microsoft.com/office/2006/metadata/properties" xmlns:ns2="4ec8d28d-4fe2-4fba-bd9a-f24293061d73" xmlns:ns3="be4dbe71-6922-45fc-af02-09d43ad62cad" xmlns:ns4="http://schemas.microsoft.com/sharepoint/v4" targetNamespace="http://schemas.microsoft.com/office/2006/metadata/properties" ma:root="true" ma:fieldsID="5bb89d005bf090b751c0e35cf9c784d2" ns2:_="" ns3:_="" ns4:_="">
    <xsd:import namespace="4ec8d28d-4fe2-4fba-bd9a-f24293061d73"/>
    <xsd:import namespace="be4dbe71-6922-45fc-af02-09d43ad62cad"/>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4:IconOverlay"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8d28d-4fe2-4fba-bd9a-f24293061d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abad786-fe5c-4378-b1f6-fccc1a07a0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4dbe71-6922-45fc-af02-09d43ad62ca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4344081-a5e6-4466-9729-f61a1556bf59}" ma:internalName="TaxCatchAll" ma:showField="CatchAllData" ma:web="be4dbe71-6922-45fc-af02-09d43ad62ca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ec8d28d-4fe2-4fba-bd9a-f24293061d73">
      <Terms xmlns="http://schemas.microsoft.com/office/infopath/2007/PartnerControls"/>
    </lcf76f155ced4ddcb4097134ff3c332f>
    <IconOverlay xmlns="http://schemas.microsoft.com/sharepoint/v4" xsi:nil="true"/>
    <TaxCatchAll xmlns="be4dbe71-6922-45fc-af02-09d43ad62ca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2DEEC2-E66A-4091-8284-1A3E34B562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c8d28d-4fe2-4fba-bd9a-f24293061d73"/>
    <ds:schemaRef ds:uri="be4dbe71-6922-45fc-af02-09d43ad62cad"/>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E609D2-0475-4982-B547-E56631744565}">
  <ds:schemaRefs>
    <ds:schemaRef ds:uri="http://purl.org/dc/elements/1.1/"/>
    <ds:schemaRef ds:uri="http://schemas.openxmlformats.org/package/2006/metadata/core-properties"/>
    <ds:schemaRef ds:uri="http://schemas.microsoft.com/office/infopath/2007/PartnerControls"/>
    <ds:schemaRef ds:uri="http://schemas.microsoft.com/office/2006/documentManagement/types"/>
    <ds:schemaRef ds:uri="http://www.w3.org/XML/1998/namespace"/>
    <ds:schemaRef ds:uri="http://schemas.microsoft.com/sharepoint/v4"/>
    <ds:schemaRef ds:uri="be4dbe71-6922-45fc-af02-09d43ad62cad"/>
    <ds:schemaRef ds:uri="4ec8d28d-4fe2-4fba-bd9a-f24293061d73"/>
    <ds:schemaRef ds:uri="http://schemas.microsoft.com/office/2006/metadata/properties"/>
    <ds:schemaRef ds:uri="http://purl.org/dc/dcmitype/"/>
    <ds:schemaRef ds:uri="http://purl.org/dc/terms/"/>
  </ds:schemaRefs>
</ds:datastoreItem>
</file>

<file path=customXml/itemProps3.xml><?xml version="1.0" encoding="utf-8"?>
<ds:datastoreItem xmlns:ds="http://schemas.openxmlformats.org/officeDocument/2006/customXml" ds:itemID="{9EF8BCE4-328C-411A-A2CF-ABE31981347A}">
  <ds:schemaRefs>
    <ds:schemaRef ds:uri="http://schemas.microsoft.com/sharepoint/v3/contenttype/forms"/>
  </ds:schemaRefs>
</ds:datastoreItem>
</file>

<file path=customXml/itemProps4.xml><?xml version="1.0" encoding="utf-8"?>
<ds:datastoreItem xmlns:ds="http://schemas.openxmlformats.org/officeDocument/2006/customXml" ds:itemID="{59208E53-7FD0-4DF8-9DCA-C1D3FB92F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docs élèves </Template>
  <TotalTime>0</TotalTime>
  <Pages>15</Pages>
  <Words>2315</Words>
  <Characters>12738</Characters>
  <Application>Microsoft Office Word</Application>
  <DocSecurity>0</DocSecurity>
  <Lines>106</Lines>
  <Paragraphs>30</Paragraphs>
  <ScaleCrop>false</ScaleCrop>
  <Company/>
  <LinksUpToDate>false</LinksUpToDate>
  <CharactersWithSpaces>15023</CharactersWithSpaces>
  <SharedDoc>false</SharedDoc>
  <HLinks>
    <vt:vector size="108" baseType="variant">
      <vt:variant>
        <vt:i4>4259931</vt:i4>
      </vt:variant>
      <vt:variant>
        <vt:i4>78</vt:i4>
      </vt:variant>
      <vt:variant>
        <vt:i4>0</vt:i4>
      </vt:variant>
      <vt:variant>
        <vt:i4>5</vt:i4>
      </vt:variant>
      <vt:variant>
        <vt:lpwstr>https://www.indicators.be/nl/i/G10_GIN/Inkomensongelijkheid%3A_Gini-index</vt:lpwstr>
      </vt:variant>
      <vt:variant>
        <vt:lpwstr/>
      </vt:variant>
      <vt:variant>
        <vt:i4>2556012</vt:i4>
      </vt:variant>
      <vt:variant>
        <vt:i4>75</vt:i4>
      </vt:variant>
      <vt:variant>
        <vt:i4>0</vt:i4>
      </vt:variant>
      <vt:variant>
        <vt:i4>5</vt:i4>
      </vt:variant>
      <vt:variant>
        <vt:lpwstr>https://www.ifitweremyhome.com/</vt:lpwstr>
      </vt:variant>
      <vt:variant>
        <vt:lpwstr/>
      </vt:variant>
      <vt:variant>
        <vt:i4>1572885</vt:i4>
      </vt:variant>
      <vt:variant>
        <vt:i4>72</vt:i4>
      </vt:variant>
      <vt:variant>
        <vt:i4>0</vt:i4>
      </vt:variant>
      <vt:variant>
        <vt:i4>5</vt:i4>
      </vt:variant>
      <vt:variant>
        <vt:lpwstr>https://www.gapminder.org/dollar-street/?countries=fr</vt:lpwstr>
      </vt:variant>
      <vt:variant>
        <vt:lpwstr/>
      </vt:variant>
      <vt:variant>
        <vt:i4>4259931</vt:i4>
      </vt:variant>
      <vt:variant>
        <vt:i4>69</vt:i4>
      </vt:variant>
      <vt:variant>
        <vt:i4>0</vt:i4>
      </vt:variant>
      <vt:variant>
        <vt:i4>5</vt:i4>
      </vt:variant>
      <vt:variant>
        <vt:lpwstr>https://www.indicators.be/nl/i/G10_GIN/Inkomensongelijkheid%3A_Gini-index</vt:lpwstr>
      </vt:variant>
      <vt:variant>
        <vt:lpwstr/>
      </vt:variant>
      <vt:variant>
        <vt:i4>6357025</vt:i4>
      </vt:variant>
      <vt:variant>
        <vt:i4>66</vt:i4>
      </vt:variant>
      <vt:variant>
        <vt:i4>0</vt:i4>
      </vt:variant>
      <vt:variant>
        <vt:i4>5</vt:i4>
      </vt:variant>
      <vt:variant>
        <vt:lpwstr>https://www.eenhuisinhetbuitenland.nl/c-3724510/koopkracht-per-land-op-basis-van-big-mac-index</vt:lpwstr>
      </vt:variant>
      <vt:variant>
        <vt:lpwstr/>
      </vt:variant>
      <vt:variant>
        <vt:i4>524352</vt:i4>
      </vt:variant>
      <vt:variant>
        <vt:i4>63</vt:i4>
      </vt:variant>
      <vt:variant>
        <vt:i4>0</vt:i4>
      </vt:variant>
      <vt:variant>
        <vt:i4>5</vt:i4>
      </vt:variant>
      <vt:variant>
        <vt:lpwstr>https://nl.wikipedia.org/wiki/Lijst_van_landen_naar_kkp_per_capita</vt:lpwstr>
      </vt:variant>
      <vt:variant>
        <vt:lpwstr/>
      </vt:variant>
      <vt:variant>
        <vt:i4>1835056</vt:i4>
      </vt:variant>
      <vt:variant>
        <vt:i4>56</vt:i4>
      </vt:variant>
      <vt:variant>
        <vt:i4>0</vt:i4>
      </vt:variant>
      <vt:variant>
        <vt:i4>5</vt:i4>
      </vt:variant>
      <vt:variant>
        <vt:lpwstr/>
      </vt:variant>
      <vt:variant>
        <vt:lpwstr>_Toc83019811</vt:lpwstr>
      </vt:variant>
      <vt:variant>
        <vt:i4>1900592</vt:i4>
      </vt:variant>
      <vt:variant>
        <vt:i4>50</vt:i4>
      </vt:variant>
      <vt:variant>
        <vt:i4>0</vt:i4>
      </vt:variant>
      <vt:variant>
        <vt:i4>5</vt:i4>
      </vt:variant>
      <vt:variant>
        <vt:lpwstr/>
      </vt:variant>
      <vt:variant>
        <vt:lpwstr>_Toc83019810</vt:lpwstr>
      </vt:variant>
      <vt:variant>
        <vt:i4>1310769</vt:i4>
      </vt:variant>
      <vt:variant>
        <vt:i4>44</vt:i4>
      </vt:variant>
      <vt:variant>
        <vt:i4>0</vt:i4>
      </vt:variant>
      <vt:variant>
        <vt:i4>5</vt:i4>
      </vt:variant>
      <vt:variant>
        <vt:lpwstr/>
      </vt:variant>
      <vt:variant>
        <vt:lpwstr>_Toc83019809</vt:lpwstr>
      </vt:variant>
      <vt:variant>
        <vt:i4>1376305</vt:i4>
      </vt:variant>
      <vt:variant>
        <vt:i4>38</vt:i4>
      </vt:variant>
      <vt:variant>
        <vt:i4>0</vt:i4>
      </vt:variant>
      <vt:variant>
        <vt:i4>5</vt:i4>
      </vt:variant>
      <vt:variant>
        <vt:lpwstr/>
      </vt:variant>
      <vt:variant>
        <vt:lpwstr>_Toc83019808</vt:lpwstr>
      </vt:variant>
      <vt:variant>
        <vt:i4>1703985</vt:i4>
      </vt:variant>
      <vt:variant>
        <vt:i4>32</vt:i4>
      </vt:variant>
      <vt:variant>
        <vt:i4>0</vt:i4>
      </vt:variant>
      <vt:variant>
        <vt:i4>5</vt:i4>
      </vt:variant>
      <vt:variant>
        <vt:lpwstr/>
      </vt:variant>
      <vt:variant>
        <vt:lpwstr>_Toc83019807</vt:lpwstr>
      </vt:variant>
      <vt:variant>
        <vt:i4>1769521</vt:i4>
      </vt:variant>
      <vt:variant>
        <vt:i4>26</vt:i4>
      </vt:variant>
      <vt:variant>
        <vt:i4>0</vt:i4>
      </vt:variant>
      <vt:variant>
        <vt:i4>5</vt:i4>
      </vt:variant>
      <vt:variant>
        <vt:lpwstr/>
      </vt:variant>
      <vt:variant>
        <vt:lpwstr>_Toc83019806</vt:lpwstr>
      </vt:variant>
      <vt:variant>
        <vt:i4>1572913</vt:i4>
      </vt:variant>
      <vt:variant>
        <vt:i4>20</vt:i4>
      </vt:variant>
      <vt:variant>
        <vt:i4>0</vt:i4>
      </vt:variant>
      <vt:variant>
        <vt:i4>5</vt:i4>
      </vt:variant>
      <vt:variant>
        <vt:lpwstr/>
      </vt:variant>
      <vt:variant>
        <vt:lpwstr>_Toc83019805</vt:lpwstr>
      </vt:variant>
      <vt:variant>
        <vt:i4>1638449</vt:i4>
      </vt:variant>
      <vt:variant>
        <vt:i4>14</vt:i4>
      </vt:variant>
      <vt:variant>
        <vt:i4>0</vt:i4>
      </vt:variant>
      <vt:variant>
        <vt:i4>5</vt:i4>
      </vt:variant>
      <vt:variant>
        <vt:lpwstr/>
      </vt:variant>
      <vt:variant>
        <vt:lpwstr>_Toc83019804</vt:lpwstr>
      </vt:variant>
      <vt:variant>
        <vt:i4>1966129</vt:i4>
      </vt:variant>
      <vt:variant>
        <vt:i4>8</vt:i4>
      </vt:variant>
      <vt:variant>
        <vt:i4>0</vt:i4>
      </vt:variant>
      <vt:variant>
        <vt:i4>5</vt:i4>
      </vt:variant>
      <vt:variant>
        <vt:lpwstr/>
      </vt:variant>
      <vt:variant>
        <vt:lpwstr>_Toc83019803</vt:lpwstr>
      </vt:variant>
      <vt:variant>
        <vt:i4>2031665</vt:i4>
      </vt:variant>
      <vt:variant>
        <vt:i4>2</vt:i4>
      </vt:variant>
      <vt:variant>
        <vt:i4>0</vt:i4>
      </vt:variant>
      <vt:variant>
        <vt:i4>5</vt:i4>
      </vt:variant>
      <vt:variant>
        <vt:lpwstr/>
      </vt:variant>
      <vt:variant>
        <vt:lpwstr>_Toc83019802</vt:lpwstr>
      </vt:variant>
      <vt:variant>
        <vt:i4>5636131</vt:i4>
      </vt:variant>
      <vt:variant>
        <vt:i4>3</vt:i4>
      </vt:variant>
      <vt:variant>
        <vt:i4>0</vt:i4>
      </vt:variant>
      <vt:variant>
        <vt:i4>5</vt:i4>
      </vt:variant>
      <vt:variant>
        <vt:lpwstr>mailto:interim.belvue3@Kbs-frb.be</vt:lpwstr>
      </vt:variant>
      <vt:variant>
        <vt:lpwstr/>
      </vt:variant>
      <vt:variant>
        <vt:i4>5636131</vt:i4>
      </vt:variant>
      <vt:variant>
        <vt:i4>0</vt:i4>
      </vt:variant>
      <vt:variant>
        <vt:i4>0</vt:i4>
      </vt:variant>
      <vt:variant>
        <vt:i4>5</vt:i4>
      </vt:variant>
      <vt:variant>
        <vt:lpwstr>mailto:interim.belvue3@Kbs-frb.be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Pockelé Patrick</dc:creator>
  <cp:keywords/>
  <dc:description/>
  <cp:lastModifiedBy>Huet Karine</cp:lastModifiedBy>
  <cp:revision>393</cp:revision>
  <cp:lastPrinted>2021-09-24T13:31:00Z</cp:lastPrinted>
  <dcterms:created xsi:type="dcterms:W3CDTF">2021-06-15T21:41:00Z</dcterms:created>
  <dcterms:modified xsi:type="dcterms:W3CDTF">2022-10-12T17:02:00Z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0x010100E32CAF4F62574744B7DF26B9A09E949E</vt:lpwstr>
  </property>
  <property fmtid="{D5CDD505-2E9C-101B-9397-08002B2CF9AE}" pid="3" name="MediaServiceImageTags">
    <vt:lpwstr/>
  </property>
</Properties>
</file>